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A9A" w:rsidRDefault="00A378F3" w:rsidP="00A4761B">
      <w:pPr>
        <w:pStyle w:val="Titre2"/>
      </w:pPr>
      <w:r>
        <w:rPr>
          <w:lang w:eastAsia="fr-C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8F6EAC" wp14:editId="21C656B8">
                <wp:simplePos x="0" y="0"/>
                <wp:positionH relativeFrom="column">
                  <wp:posOffset>-9525</wp:posOffset>
                </wp:positionH>
                <wp:positionV relativeFrom="page">
                  <wp:posOffset>838200</wp:posOffset>
                </wp:positionV>
                <wp:extent cx="4425950" cy="1822450"/>
                <wp:effectExtent l="0" t="0" r="0" b="6350"/>
                <wp:wrapTopAndBottom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5950" cy="1822450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6A9A" w:rsidRPr="00A4761B" w:rsidRDefault="00732307" w:rsidP="00A4761B">
                            <w:pPr>
                              <w:pStyle w:val="Petit-text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Style w:val="Noir"/>
                                <w:rFonts w:cs="Arial"/>
                                <w:noProof/>
                                <w:color w:val="FFFFFF" w:themeColor="background1"/>
                                <w:sz w:val="28"/>
                                <w:szCs w:val="44"/>
                              </w:rPr>
                              <w:t>Aux tables rondes F</w:t>
                            </w:r>
                            <w:r w:rsidR="00A4761B" w:rsidRPr="00A4761B">
                              <w:rPr>
                                <w:rStyle w:val="Noir"/>
                                <w:rFonts w:cs="Arial"/>
                                <w:noProof/>
                                <w:color w:val="FFFFFF" w:themeColor="background1"/>
                                <w:sz w:val="28"/>
                                <w:szCs w:val="44"/>
                              </w:rPr>
                              <w:t>emmes</w:t>
                            </w:r>
                            <w:r>
                              <w:rPr>
                                <w:rStyle w:val="Noir"/>
                                <w:rFonts w:cs="Arial"/>
                                <w:noProof/>
                                <w:color w:val="FFFFFF" w:themeColor="background1"/>
                                <w:sz w:val="28"/>
                                <w:szCs w:val="44"/>
                              </w:rPr>
                              <w:t>/H</w:t>
                            </w:r>
                            <w:r w:rsidR="005305E2">
                              <w:rPr>
                                <w:rStyle w:val="Noir"/>
                                <w:rFonts w:cs="Arial"/>
                                <w:noProof/>
                                <w:color w:val="FFFFFF" w:themeColor="background1"/>
                                <w:sz w:val="28"/>
                                <w:szCs w:val="44"/>
                              </w:rPr>
                              <w:t>ommes</w:t>
                            </w:r>
                            <w:r w:rsidR="00A4761B" w:rsidRPr="00A4761B">
                              <w:rPr>
                                <w:rStyle w:val="Noir"/>
                                <w:rFonts w:cs="Arial"/>
                                <w:noProof/>
                                <w:color w:val="FFFFFF" w:themeColor="background1"/>
                                <w:sz w:val="28"/>
                                <w:szCs w:val="44"/>
                              </w:rPr>
                              <w:t>-Tische</w:t>
                            </w:r>
                            <w:r w:rsidR="00896B7B">
                              <w:rPr>
                                <w:rStyle w:val="Noir"/>
                                <w:rFonts w:cs="Arial"/>
                                <w:noProof/>
                                <w:color w:val="FFFFFF" w:themeColor="background1"/>
                                <w:sz w:val="28"/>
                                <w:szCs w:val="44"/>
                              </w:rPr>
                              <w:t>,</w:t>
                            </w:r>
                            <w:r w:rsidR="00A4761B" w:rsidRPr="00A4761B">
                              <w:rPr>
                                <w:rStyle w:val="Noir"/>
                                <w:rFonts w:cs="Arial"/>
                                <w:noProof/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 les femmes</w:t>
                            </w:r>
                            <w:r w:rsidR="005305E2">
                              <w:rPr>
                                <w:rStyle w:val="Noir"/>
                                <w:rFonts w:cs="Arial"/>
                                <w:noProof/>
                                <w:color w:val="FFFFFF" w:themeColor="background1"/>
                                <w:sz w:val="28"/>
                                <w:szCs w:val="44"/>
                              </w:rPr>
                              <w:t>/hommes</w:t>
                            </w:r>
                            <w:r w:rsidR="00A4761B" w:rsidRPr="00A4761B">
                              <w:rPr>
                                <w:rStyle w:val="Noir"/>
                                <w:rFonts w:cs="Arial"/>
                                <w:noProof/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 discutent de questions importantes de la vie de tous les jours : la santé en Suisse, l’éducation des enfants et l’intégration. Les tables rondes se font en petits groupes, près de chez vous, dans votre langue maternelle.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144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F6EAC" id="Rectangle : coins arrondis 10" o:spid="_x0000_s1026" style="position:absolute;margin-left:-.75pt;margin-top:66pt;width:348.5pt;height:143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" fillcolor="#a41f24 [3215]" stroked="f" strokeweight="1pt">
                <v:stroke joinstyle="miter"/>
                <v:textbox inset="4mm,1mm,4mm,1mm">
                  <w:txbxContent>
                    <w:p w:rsidR="00C96A9A" w:rsidRPr="00A4761B" w:rsidRDefault="00732307" w:rsidP="00A4761B">
                      <w:pPr>
                        <w:pStyle w:val="Petit-texte"/>
                        <w:rPr>
                          <w:color w:val="FFFFFF" w:themeColor="background1"/>
                        </w:rPr>
                      </w:pPr>
                      <w:r>
                        <w:rPr>
                          <w:rStyle w:val="Noir"/>
                          <w:rFonts w:cs="Arial"/>
                          <w:noProof/>
                          <w:color w:val="FFFFFF" w:themeColor="background1"/>
                          <w:sz w:val="28"/>
                          <w:szCs w:val="44"/>
                        </w:rPr>
                        <w:t>Aux tables rondes F</w:t>
                      </w:r>
                      <w:r w:rsidR="00A4761B" w:rsidRPr="00A4761B">
                        <w:rPr>
                          <w:rStyle w:val="Noir"/>
                          <w:rFonts w:cs="Arial"/>
                          <w:noProof/>
                          <w:color w:val="FFFFFF" w:themeColor="background1"/>
                          <w:sz w:val="28"/>
                          <w:szCs w:val="44"/>
                        </w:rPr>
                        <w:t>emmes</w:t>
                      </w:r>
                      <w:r>
                        <w:rPr>
                          <w:rStyle w:val="Noir"/>
                          <w:rFonts w:cs="Arial"/>
                          <w:noProof/>
                          <w:color w:val="FFFFFF" w:themeColor="background1"/>
                          <w:sz w:val="28"/>
                          <w:szCs w:val="44"/>
                        </w:rPr>
                        <w:t>/H</w:t>
                      </w:r>
                      <w:r w:rsidR="005305E2">
                        <w:rPr>
                          <w:rStyle w:val="Noir"/>
                          <w:rFonts w:cs="Arial"/>
                          <w:noProof/>
                          <w:color w:val="FFFFFF" w:themeColor="background1"/>
                          <w:sz w:val="28"/>
                          <w:szCs w:val="44"/>
                        </w:rPr>
                        <w:t>ommes</w:t>
                      </w:r>
                      <w:r w:rsidR="00A4761B" w:rsidRPr="00A4761B">
                        <w:rPr>
                          <w:rStyle w:val="Noir"/>
                          <w:rFonts w:cs="Arial"/>
                          <w:noProof/>
                          <w:color w:val="FFFFFF" w:themeColor="background1"/>
                          <w:sz w:val="28"/>
                          <w:szCs w:val="44"/>
                        </w:rPr>
                        <w:t>-Tische</w:t>
                      </w:r>
                      <w:r w:rsidR="00896B7B">
                        <w:rPr>
                          <w:rStyle w:val="Noir"/>
                          <w:rFonts w:cs="Arial"/>
                          <w:noProof/>
                          <w:color w:val="FFFFFF" w:themeColor="background1"/>
                          <w:sz w:val="28"/>
                          <w:szCs w:val="44"/>
                        </w:rPr>
                        <w:t>,</w:t>
                      </w:r>
                      <w:r w:rsidR="00A4761B" w:rsidRPr="00A4761B">
                        <w:rPr>
                          <w:rStyle w:val="Noir"/>
                          <w:rFonts w:cs="Arial"/>
                          <w:noProof/>
                          <w:color w:val="FFFFFF" w:themeColor="background1"/>
                          <w:sz w:val="28"/>
                          <w:szCs w:val="44"/>
                        </w:rPr>
                        <w:t xml:space="preserve"> les femmes</w:t>
                      </w:r>
                      <w:r w:rsidR="005305E2">
                        <w:rPr>
                          <w:rStyle w:val="Noir"/>
                          <w:rFonts w:cs="Arial"/>
                          <w:noProof/>
                          <w:color w:val="FFFFFF" w:themeColor="background1"/>
                          <w:sz w:val="28"/>
                          <w:szCs w:val="44"/>
                        </w:rPr>
                        <w:t>/hommes</w:t>
                      </w:r>
                      <w:r w:rsidR="00A4761B" w:rsidRPr="00A4761B">
                        <w:rPr>
                          <w:rStyle w:val="Noir"/>
                          <w:rFonts w:cs="Arial"/>
                          <w:noProof/>
                          <w:color w:val="FFFFFF" w:themeColor="background1"/>
                          <w:sz w:val="28"/>
                          <w:szCs w:val="44"/>
                        </w:rPr>
                        <w:t xml:space="preserve"> discutent de questions importantes de la vie de tous les jours : la santé en Suisse, l’éducation des enfants et l’intégration. Les tables rondes se font en petits groupes, près de chez vous, dans votre langue maternelle.</w:t>
                      </w:r>
                    </w:p>
                  </w:txbxContent>
                </v:textbox>
                <w10:wrap type="topAndBottom" anchory="page"/>
              </v:roundrect>
            </w:pict>
          </mc:Fallback>
        </mc:AlternateContent>
      </w:r>
      <w:r w:rsidR="00A4761B">
        <w:t>Femmes-Tische</w:t>
      </w:r>
      <w:r w:rsidR="005305E2">
        <w:t xml:space="preserve"> / Hommes-Tische</w:t>
      </w:r>
    </w:p>
    <w:p w:rsidR="00A4761B" w:rsidRPr="00A378F3" w:rsidRDefault="00A4761B">
      <w:pPr>
        <w:spacing w:before="0" w:after="0" w:line="240" w:lineRule="auto"/>
        <w:ind w:left="0"/>
        <w:jc w:val="left"/>
        <w:rPr>
          <w:rFonts w:eastAsiaTheme="minorHAnsi"/>
          <w:sz w:val="16"/>
          <w:lang w:val="fr-FR"/>
        </w:rPr>
      </w:pPr>
    </w:p>
    <w:p w:rsidR="00E513F2" w:rsidRDefault="009F23BD" w:rsidP="00E513F2">
      <w:pPr>
        <w:pStyle w:val="Titre4"/>
        <w:rPr>
          <w:rFonts w:eastAsiaTheme="minorHAnsi"/>
          <w:lang w:val="fr-FR"/>
        </w:rPr>
      </w:pPr>
      <w:r>
        <w:rPr>
          <w:rFonts w:eastAsiaTheme="minorHAnsi"/>
          <w:lang w:val="fr-FR"/>
        </w:rPr>
        <w:t>T</w:t>
      </w:r>
      <w:r w:rsidR="00A4761B">
        <w:rPr>
          <w:rFonts w:eastAsiaTheme="minorHAnsi"/>
          <w:lang w:val="fr-FR"/>
        </w:rPr>
        <w:t>ables rondes</w:t>
      </w:r>
    </w:p>
    <w:p w:rsidR="00E513F2" w:rsidRPr="009F23BD" w:rsidRDefault="00E513F2" w:rsidP="00E513F2">
      <w:pPr>
        <w:tabs>
          <w:tab w:val="left" w:pos="3828"/>
        </w:tabs>
        <w:rPr>
          <w:rStyle w:val="Noir"/>
          <w:rFonts w:ascii="Hind SemiBold" w:hAnsi="Hind SemiBold" w:cs="Hind SemiBold"/>
          <w:lang w:val="fr-FR"/>
        </w:rPr>
      </w:pPr>
      <w:r w:rsidRPr="009F23BD">
        <w:rPr>
          <w:rStyle w:val="Noir"/>
          <w:rFonts w:ascii="Hind SemiBold" w:hAnsi="Hind SemiBold" w:cs="Hind SemiBold"/>
        </w:rPr>
        <w:t>Femmes-</w:t>
      </w:r>
      <w:proofErr w:type="spellStart"/>
      <w:r w:rsidRPr="009F23BD">
        <w:rPr>
          <w:rStyle w:val="Noir"/>
          <w:rFonts w:ascii="Hind SemiBold" w:hAnsi="Hind SemiBold" w:cs="Hind SemiBold"/>
        </w:rPr>
        <w:t>Tische</w:t>
      </w:r>
      <w:proofErr w:type="spellEnd"/>
    </w:p>
    <w:p w:rsidR="00E513F2" w:rsidRPr="00E513F2" w:rsidRDefault="00E513F2" w:rsidP="00E513F2">
      <w:pPr>
        <w:pStyle w:val="Paragraphedeliste"/>
        <w:numPr>
          <w:ilvl w:val="0"/>
          <w:numId w:val="24"/>
        </w:numPr>
        <w:tabs>
          <w:tab w:val="left" w:pos="3119"/>
          <w:tab w:val="left" w:pos="5954"/>
        </w:tabs>
        <w:ind w:left="720"/>
        <w:rPr>
          <w:lang w:val="fr-FR"/>
        </w:rPr>
      </w:pPr>
      <w:r>
        <w:rPr>
          <w:lang w:val="fr-FR"/>
        </w:rPr>
        <w:t>La santé mentale</w:t>
      </w:r>
      <w:r>
        <w:rPr>
          <w:lang w:val="fr-FR"/>
        </w:rPr>
        <w:tab/>
        <w:t xml:space="preserve">2 septembre 2022 à 19h00 </w:t>
      </w:r>
      <w:r>
        <w:rPr>
          <w:lang w:val="fr-FR"/>
        </w:rPr>
        <w:tab/>
      </w:r>
      <w:r w:rsidRPr="009F23BD">
        <w:rPr>
          <w:rFonts w:ascii="Hind SemiBold" w:hAnsi="Hind SemiBold" w:cs="Hind SemiBold"/>
          <w:lang w:val="fr-FR"/>
        </w:rPr>
        <w:t>russe</w:t>
      </w:r>
    </w:p>
    <w:p w:rsidR="00E513F2" w:rsidRPr="00E513F2" w:rsidRDefault="00E513F2" w:rsidP="00E513F2">
      <w:pPr>
        <w:pStyle w:val="Paragraphedeliste"/>
        <w:numPr>
          <w:ilvl w:val="0"/>
          <w:numId w:val="24"/>
        </w:numPr>
        <w:tabs>
          <w:tab w:val="left" w:pos="3119"/>
          <w:tab w:val="left" w:pos="5954"/>
        </w:tabs>
        <w:ind w:left="720"/>
        <w:rPr>
          <w:lang w:val="fr-FR"/>
        </w:rPr>
      </w:pPr>
      <w:r>
        <w:rPr>
          <w:lang w:val="fr-FR"/>
        </w:rPr>
        <w:t>L'assurance maladie</w:t>
      </w:r>
      <w:r>
        <w:rPr>
          <w:lang w:val="fr-FR"/>
        </w:rPr>
        <w:tab/>
        <w:t xml:space="preserve">15 septembre 2022 à 19h00 </w:t>
      </w:r>
      <w:r>
        <w:rPr>
          <w:lang w:val="fr-FR"/>
        </w:rPr>
        <w:tab/>
      </w:r>
      <w:r w:rsidRPr="009F23BD">
        <w:rPr>
          <w:rFonts w:ascii="Hind SemiBold" w:hAnsi="Hind SemiBold" w:cs="Hind SemiBold"/>
          <w:lang w:val="fr-FR"/>
        </w:rPr>
        <w:t>russe</w:t>
      </w:r>
    </w:p>
    <w:p w:rsidR="00E513F2" w:rsidRPr="00E513F2" w:rsidRDefault="00E513F2" w:rsidP="00E513F2">
      <w:pPr>
        <w:pStyle w:val="Paragraphedeliste"/>
        <w:numPr>
          <w:ilvl w:val="0"/>
          <w:numId w:val="24"/>
        </w:numPr>
        <w:tabs>
          <w:tab w:val="left" w:pos="3119"/>
          <w:tab w:val="left" w:pos="5954"/>
        </w:tabs>
        <w:ind w:left="720"/>
        <w:rPr>
          <w:lang w:val="fr-FR"/>
        </w:rPr>
      </w:pPr>
      <w:r w:rsidRPr="00E513F2">
        <w:rPr>
          <w:lang w:val="fr-FR"/>
        </w:rPr>
        <w:t>L'argent et l'éd</w:t>
      </w:r>
      <w:r>
        <w:rPr>
          <w:lang w:val="fr-FR"/>
        </w:rPr>
        <w:t>ucation</w:t>
      </w:r>
      <w:r>
        <w:rPr>
          <w:lang w:val="fr-FR"/>
        </w:rPr>
        <w:tab/>
        <w:t>20 octobre 2022 à 19h00</w:t>
      </w:r>
      <w:r>
        <w:rPr>
          <w:lang w:val="fr-FR"/>
        </w:rPr>
        <w:tab/>
      </w:r>
      <w:r w:rsidRPr="009F23BD">
        <w:rPr>
          <w:rFonts w:ascii="Hind SemiBold" w:hAnsi="Hind SemiBold" w:cs="Hind SemiBold"/>
          <w:lang w:val="fr-FR"/>
        </w:rPr>
        <w:t>russe</w:t>
      </w:r>
    </w:p>
    <w:p w:rsidR="00E513F2" w:rsidRPr="00E513F2" w:rsidRDefault="00E513F2" w:rsidP="00E513F2">
      <w:pPr>
        <w:pStyle w:val="Paragraphedeliste"/>
        <w:numPr>
          <w:ilvl w:val="0"/>
          <w:numId w:val="24"/>
        </w:numPr>
        <w:tabs>
          <w:tab w:val="left" w:pos="3119"/>
          <w:tab w:val="left" w:pos="5954"/>
        </w:tabs>
        <w:ind w:left="709"/>
        <w:rPr>
          <w:lang w:val="fr-FR"/>
        </w:rPr>
      </w:pPr>
      <w:r w:rsidRPr="00E513F2">
        <w:rPr>
          <w:lang w:val="fr-FR"/>
        </w:rPr>
        <w:t>L'assurance maladie</w:t>
      </w:r>
      <w:r w:rsidRPr="00E513F2">
        <w:rPr>
          <w:lang w:val="fr-FR"/>
        </w:rPr>
        <w:tab/>
        <w:t>20 octobre 2022 à 9h00</w:t>
      </w:r>
      <w:r>
        <w:rPr>
          <w:lang w:val="fr-FR"/>
        </w:rPr>
        <w:tab/>
      </w:r>
      <w:r w:rsidRPr="009F23BD">
        <w:rPr>
          <w:rFonts w:ascii="Hind SemiBold" w:hAnsi="Hind SemiBold" w:cs="Hind SemiBold"/>
          <w:lang w:val="fr-FR"/>
        </w:rPr>
        <w:t>espagnol</w:t>
      </w:r>
    </w:p>
    <w:p w:rsidR="00E513F2" w:rsidRPr="00E513F2" w:rsidRDefault="00E513F2" w:rsidP="00E513F2">
      <w:pPr>
        <w:pStyle w:val="Paragraphedeliste"/>
        <w:numPr>
          <w:ilvl w:val="0"/>
          <w:numId w:val="24"/>
        </w:numPr>
        <w:tabs>
          <w:tab w:val="left" w:pos="3119"/>
          <w:tab w:val="left" w:pos="5954"/>
        </w:tabs>
        <w:ind w:left="720"/>
        <w:rPr>
          <w:lang w:val="fr-FR"/>
        </w:rPr>
      </w:pPr>
      <w:r w:rsidRPr="00E513F2">
        <w:rPr>
          <w:lang w:val="fr-FR"/>
        </w:rPr>
        <w:t xml:space="preserve">Le </w:t>
      </w:r>
      <w:r>
        <w:rPr>
          <w:lang w:val="fr-FR"/>
        </w:rPr>
        <w:t>budget</w:t>
      </w:r>
      <w:r>
        <w:rPr>
          <w:lang w:val="fr-FR"/>
        </w:rPr>
        <w:tab/>
        <w:t>17 novembre 2022 à 19h00</w:t>
      </w:r>
      <w:r>
        <w:rPr>
          <w:lang w:val="fr-FR"/>
        </w:rPr>
        <w:tab/>
      </w:r>
      <w:r w:rsidRPr="009F23BD">
        <w:rPr>
          <w:rFonts w:ascii="Hind SemiBold" w:hAnsi="Hind SemiBold" w:cs="Hind SemiBold"/>
          <w:lang w:val="fr-FR"/>
        </w:rPr>
        <w:t>russe</w:t>
      </w:r>
    </w:p>
    <w:p w:rsidR="00E513F2" w:rsidRPr="00E513F2" w:rsidRDefault="00E513F2" w:rsidP="00E513F2">
      <w:pPr>
        <w:pStyle w:val="Paragraphedeliste"/>
        <w:numPr>
          <w:ilvl w:val="0"/>
          <w:numId w:val="25"/>
        </w:numPr>
        <w:tabs>
          <w:tab w:val="left" w:pos="3119"/>
          <w:tab w:val="left" w:pos="5954"/>
        </w:tabs>
        <w:ind w:left="720"/>
        <w:rPr>
          <w:lang w:val="fr-FR"/>
        </w:rPr>
      </w:pPr>
      <w:r w:rsidRPr="00E513F2">
        <w:rPr>
          <w:lang w:val="fr-FR"/>
        </w:rPr>
        <w:t>Mon enfant et l'école</w:t>
      </w:r>
      <w:r w:rsidRPr="00E513F2">
        <w:rPr>
          <w:lang w:val="fr-FR"/>
        </w:rPr>
        <w:tab/>
        <w:t>15 décembre 2022 à 9h00</w:t>
      </w:r>
      <w:r>
        <w:rPr>
          <w:lang w:val="fr-FR"/>
        </w:rPr>
        <w:tab/>
      </w:r>
      <w:r w:rsidRPr="009F23BD">
        <w:rPr>
          <w:rFonts w:ascii="Hind SemiBold" w:hAnsi="Hind SemiBold" w:cs="Hind SemiBold"/>
          <w:lang w:val="fr-FR"/>
        </w:rPr>
        <w:t>farsi</w:t>
      </w:r>
    </w:p>
    <w:p w:rsidR="00E513F2" w:rsidRPr="009F23BD" w:rsidRDefault="00E513F2" w:rsidP="00E513F2">
      <w:pPr>
        <w:tabs>
          <w:tab w:val="left" w:pos="3119"/>
          <w:tab w:val="left" w:pos="5954"/>
        </w:tabs>
        <w:rPr>
          <w:rStyle w:val="Noir"/>
          <w:rFonts w:ascii="Hind SemiBold" w:hAnsi="Hind SemiBold" w:cs="Hind SemiBold"/>
          <w:lang w:val="fr-FR"/>
        </w:rPr>
      </w:pPr>
      <w:r w:rsidRPr="009F23BD">
        <w:rPr>
          <w:rStyle w:val="Noir"/>
          <w:rFonts w:ascii="Hind SemiBold" w:hAnsi="Hind SemiBold" w:cs="Hind SemiBold"/>
        </w:rPr>
        <w:t>Hommes-</w:t>
      </w:r>
      <w:proofErr w:type="spellStart"/>
      <w:r w:rsidRPr="009F23BD">
        <w:rPr>
          <w:rStyle w:val="Noir"/>
          <w:rFonts w:ascii="Hind SemiBold" w:hAnsi="Hind SemiBold" w:cs="Hind SemiBold"/>
        </w:rPr>
        <w:t>Tische</w:t>
      </w:r>
      <w:proofErr w:type="spellEnd"/>
      <w:r w:rsidRPr="009F23BD">
        <w:rPr>
          <w:rStyle w:val="Noir"/>
          <w:rFonts w:ascii="Hind SemiBold" w:hAnsi="Hind SemiBold" w:cs="Hind SemiBold"/>
        </w:rPr>
        <w:t>:</w:t>
      </w:r>
    </w:p>
    <w:p w:rsidR="00E513F2" w:rsidRPr="00E513F2" w:rsidRDefault="00E513F2" w:rsidP="00E513F2">
      <w:pPr>
        <w:pStyle w:val="Paragraphedeliste"/>
        <w:numPr>
          <w:ilvl w:val="0"/>
          <w:numId w:val="25"/>
        </w:numPr>
        <w:tabs>
          <w:tab w:val="left" w:pos="3119"/>
          <w:tab w:val="left" w:pos="5954"/>
        </w:tabs>
        <w:ind w:left="709"/>
        <w:rPr>
          <w:lang w:val="fr-FR"/>
        </w:rPr>
      </w:pPr>
      <w:r w:rsidRPr="00E513F2">
        <w:rPr>
          <w:lang w:val="fr-FR"/>
        </w:rPr>
        <w:t>Le budget</w:t>
      </w:r>
      <w:r w:rsidRPr="00E513F2">
        <w:rPr>
          <w:lang w:val="fr-FR"/>
        </w:rPr>
        <w:tab/>
        <w:t>22 septembre 2022 à 9h00</w:t>
      </w:r>
      <w:r>
        <w:rPr>
          <w:lang w:val="fr-FR"/>
        </w:rPr>
        <w:tab/>
      </w:r>
      <w:r w:rsidRPr="009F23BD">
        <w:rPr>
          <w:rFonts w:ascii="Hind SemiBold" w:hAnsi="Hind SemiBold" w:cs="Hind SemiBold"/>
          <w:lang w:val="fr-FR"/>
        </w:rPr>
        <w:t>arabe</w:t>
      </w:r>
    </w:p>
    <w:p w:rsidR="00E513F2" w:rsidRPr="00E513F2" w:rsidRDefault="00E513F2" w:rsidP="00E513F2">
      <w:pPr>
        <w:pStyle w:val="Paragraphedeliste"/>
        <w:numPr>
          <w:ilvl w:val="0"/>
          <w:numId w:val="25"/>
        </w:numPr>
        <w:tabs>
          <w:tab w:val="left" w:pos="3119"/>
          <w:tab w:val="left" w:pos="5954"/>
        </w:tabs>
        <w:ind w:left="709"/>
        <w:rPr>
          <w:lang w:val="fr-FR"/>
        </w:rPr>
      </w:pPr>
      <w:r w:rsidRPr="00E513F2">
        <w:rPr>
          <w:lang w:val="fr-FR"/>
        </w:rPr>
        <w:t>L'assurance maladie</w:t>
      </w:r>
      <w:r w:rsidRPr="00E513F2">
        <w:rPr>
          <w:lang w:val="fr-FR"/>
        </w:rPr>
        <w:tab/>
        <w:t xml:space="preserve">17 novembre </w:t>
      </w:r>
      <w:r>
        <w:rPr>
          <w:lang w:val="fr-FR"/>
        </w:rPr>
        <w:t xml:space="preserve">2022 </w:t>
      </w:r>
      <w:r w:rsidRPr="00E513F2">
        <w:rPr>
          <w:lang w:val="fr-FR"/>
        </w:rPr>
        <w:t>à 9h00</w:t>
      </w:r>
      <w:r>
        <w:rPr>
          <w:lang w:val="fr-FR"/>
        </w:rPr>
        <w:tab/>
      </w:r>
      <w:r w:rsidR="006B5995">
        <w:rPr>
          <w:rFonts w:ascii="Hind SemiBold" w:hAnsi="Hind SemiBold" w:cs="Hind SemiBold"/>
          <w:lang w:val="fr-FR"/>
        </w:rPr>
        <w:t>tigrigna</w:t>
      </w:r>
    </w:p>
    <w:p w:rsidR="00A4761B" w:rsidRDefault="00A4761B" w:rsidP="009F23BD">
      <w:pPr>
        <w:pStyle w:val="Titre4"/>
        <w:ind w:right="16"/>
        <w:rPr>
          <w:rFonts w:eastAsiaTheme="minorHAnsi"/>
          <w:lang w:val="fr-FR"/>
        </w:rPr>
      </w:pPr>
      <w:r>
        <w:rPr>
          <w:rFonts w:eastAsiaTheme="minorHAnsi"/>
          <w:lang w:val="fr-FR"/>
        </w:rPr>
        <w:t>Lieu</w:t>
      </w:r>
      <w:r w:rsidR="009F23BD">
        <w:rPr>
          <w:rFonts w:eastAsiaTheme="minorHAnsi"/>
          <w:lang w:val="fr-FR"/>
        </w:rPr>
        <w:t>x</w:t>
      </w:r>
      <w:r>
        <w:rPr>
          <w:rFonts w:eastAsiaTheme="minorHAnsi"/>
          <w:lang w:val="fr-FR"/>
        </w:rPr>
        <w:t xml:space="preserve"> des tables rondes</w:t>
      </w:r>
    </w:p>
    <w:p w:rsidR="00A4761B" w:rsidRDefault="009F23BD" w:rsidP="009F23BD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6120"/>
        </w:tabs>
        <w:spacing w:before="0" w:after="0" w:line="240" w:lineRule="auto"/>
        <w:ind w:left="0" w:right="-126"/>
        <w:jc w:val="left"/>
        <w:rPr>
          <w:rFonts w:eastAsiaTheme="minorHAnsi"/>
          <w:lang w:val="fr-FR"/>
        </w:rPr>
      </w:pPr>
      <w:r>
        <w:rPr>
          <w:rFonts w:eastAsiaTheme="minorHAnsi"/>
          <w:lang w:val="fr-FR"/>
        </w:rPr>
        <w:t xml:space="preserve">Russe: </w:t>
      </w:r>
      <w:r w:rsidR="00A4761B">
        <w:rPr>
          <w:rFonts w:eastAsiaTheme="minorHAnsi"/>
          <w:lang w:val="fr-FR"/>
        </w:rPr>
        <w:t>Cr</w:t>
      </w:r>
      <w:r>
        <w:rPr>
          <w:rFonts w:eastAsiaTheme="minorHAnsi"/>
          <w:lang w:val="fr-FR"/>
        </w:rPr>
        <w:t>oix-Rouge neuchâteloise; Av. du Premier-Mars 2a,</w:t>
      </w:r>
      <w:r w:rsidR="00A4761B">
        <w:rPr>
          <w:rFonts w:eastAsiaTheme="minorHAnsi"/>
          <w:lang w:val="fr-FR"/>
        </w:rPr>
        <w:t xml:space="preserve"> 2000 Neuchâtel</w:t>
      </w:r>
    </w:p>
    <w:p w:rsidR="009F23BD" w:rsidRDefault="00732307" w:rsidP="00A4761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6120"/>
        </w:tabs>
        <w:spacing w:before="0" w:after="0" w:line="240" w:lineRule="auto"/>
        <w:ind w:left="0"/>
        <w:jc w:val="left"/>
        <w:rPr>
          <w:rFonts w:eastAsiaTheme="minorHAnsi"/>
          <w:lang w:val="fr-FR"/>
        </w:rPr>
      </w:pPr>
      <w:r>
        <w:rPr>
          <w:rFonts w:eastAsiaTheme="minorHAnsi"/>
          <w:lang w:val="fr-FR"/>
        </w:rPr>
        <w:t xml:space="preserve">Autres: </w:t>
      </w:r>
      <w:r w:rsidR="00923A57">
        <w:rPr>
          <w:rFonts w:eastAsiaTheme="minorHAnsi"/>
          <w:lang w:val="fr-FR"/>
        </w:rPr>
        <w:t>l'</w:t>
      </w:r>
      <w:bookmarkStart w:id="0" w:name="_GoBack"/>
      <w:bookmarkEnd w:id="0"/>
      <w:r>
        <w:rPr>
          <w:rFonts w:eastAsiaTheme="minorHAnsi"/>
          <w:lang w:val="fr-FR"/>
        </w:rPr>
        <w:t>EP</w:t>
      </w:r>
      <w:r w:rsidR="009F23BD">
        <w:rPr>
          <w:rFonts w:eastAsiaTheme="minorHAnsi"/>
          <w:lang w:val="fr-FR"/>
        </w:rPr>
        <w:t xml:space="preserve">ER; Chemin des </w:t>
      </w:r>
      <w:proofErr w:type="spellStart"/>
      <w:r w:rsidR="009F23BD">
        <w:rPr>
          <w:rFonts w:eastAsiaTheme="minorHAnsi"/>
          <w:lang w:val="fr-FR"/>
        </w:rPr>
        <w:t>Valangines</w:t>
      </w:r>
      <w:proofErr w:type="spellEnd"/>
      <w:r w:rsidR="009F23BD">
        <w:rPr>
          <w:rFonts w:eastAsiaTheme="minorHAnsi"/>
          <w:lang w:val="fr-FR"/>
        </w:rPr>
        <w:t xml:space="preserve"> 97, </w:t>
      </w:r>
      <w:r w:rsidR="009F23BD" w:rsidRPr="009F23BD">
        <w:rPr>
          <w:rFonts w:eastAsiaTheme="minorHAnsi"/>
          <w:lang w:val="fr-FR"/>
        </w:rPr>
        <w:t>2000 Neuchâtel</w:t>
      </w:r>
      <w:r w:rsidR="009F23BD">
        <w:rPr>
          <w:rFonts w:eastAsiaTheme="minorHAnsi"/>
          <w:lang w:val="fr-FR"/>
        </w:rPr>
        <w:t xml:space="preserve"> (rez inférieur)</w:t>
      </w:r>
    </w:p>
    <w:p w:rsidR="00C96A9A" w:rsidRDefault="009F23BD">
      <w:pPr>
        <w:spacing w:before="0" w:after="0" w:line="240" w:lineRule="auto"/>
        <w:ind w:left="0"/>
        <w:jc w:val="left"/>
        <w:rPr>
          <w:rFonts w:cs="Arial"/>
          <w:noProof/>
          <w:color w:val="A41F24" w:themeColor="text2"/>
          <w:sz w:val="28"/>
          <w:szCs w:val="44"/>
        </w:rPr>
      </w:pPr>
      <w:r w:rsidRPr="00A378F3">
        <w:rPr>
          <w:noProof/>
          <w:lang w:eastAsia="fr-CH"/>
        </w:rPr>
        <w:drawing>
          <wp:anchor distT="0" distB="0" distL="114300" distR="114300" simplePos="0" relativeHeight="251706368" behindDoc="0" locked="0" layoutInCell="1" allowOverlap="1" wp14:anchorId="46553D97" wp14:editId="4F28AF75">
            <wp:simplePos x="0" y="0"/>
            <wp:positionH relativeFrom="column">
              <wp:posOffset>1003935</wp:posOffset>
            </wp:positionH>
            <wp:positionV relativeFrom="paragraph">
              <wp:posOffset>248920</wp:posOffset>
            </wp:positionV>
            <wp:extent cx="438150" cy="438150"/>
            <wp:effectExtent l="0" t="0" r="0" b="0"/>
            <wp:wrapNone/>
            <wp:docPr id="137" name="Image 11" descr="logo_zewo coul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zewo couleu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8F3">
        <w:rPr>
          <w:noProof/>
          <w:lang w:eastAsia="fr-CH"/>
        </w:rPr>
        <w:drawing>
          <wp:anchor distT="0" distB="0" distL="114300" distR="114300" simplePos="0" relativeHeight="251704320" behindDoc="1" locked="0" layoutInCell="1" allowOverlap="1" wp14:anchorId="409582EC" wp14:editId="42CC63CA">
            <wp:simplePos x="0" y="0"/>
            <wp:positionH relativeFrom="column">
              <wp:posOffset>-18415</wp:posOffset>
            </wp:positionH>
            <wp:positionV relativeFrom="paragraph">
              <wp:posOffset>248920</wp:posOffset>
            </wp:positionV>
            <wp:extent cx="438150" cy="438150"/>
            <wp:effectExtent l="0" t="0" r="0" b="0"/>
            <wp:wrapNone/>
            <wp:docPr id="134" name="Image 134" descr="\\sne.ne.ch\crnedata\Enfance\Femmes-Tische\Logos\Logo_Prevention_Promotion_Sant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ne.ne.ch\crnedata\Enfance\Femmes-Tische\Logos\Logo_Prevention_Promotion_Santé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8F3">
        <w:rPr>
          <w:noProof/>
          <w:lang w:eastAsia="fr-CH"/>
        </w:rPr>
        <w:drawing>
          <wp:anchor distT="0" distB="0" distL="114300" distR="114300" simplePos="0" relativeHeight="251705344" behindDoc="1" locked="0" layoutInCell="1" allowOverlap="1" wp14:anchorId="14B69CB6" wp14:editId="3CA6A299">
            <wp:simplePos x="0" y="0"/>
            <wp:positionH relativeFrom="column">
              <wp:posOffset>476885</wp:posOffset>
            </wp:positionH>
            <wp:positionV relativeFrom="paragraph">
              <wp:posOffset>199390</wp:posOffset>
            </wp:positionV>
            <wp:extent cx="495300" cy="471223"/>
            <wp:effectExtent l="0" t="0" r="0" b="5080"/>
            <wp:wrapNone/>
            <wp:docPr id="135" name="Image 3" descr="\\sne.ne.ch\crnedata\Enfance\Femmes-Tische\Logos\Logo_PIC_NE\Print\Logo_KIP_N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ne.ne.ch\crnedata\Enfance\Femmes-Tische\Logos\Logo_PIC_NE\Print\Logo_KIP_NE_CMY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714560" behindDoc="1" locked="0" layoutInCell="1" allowOverlap="1" wp14:anchorId="4A537456" wp14:editId="7EA2E580">
            <wp:simplePos x="0" y="0"/>
            <wp:positionH relativeFrom="page">
              <wp:posOffset>1919605</wp:posOffset>
            </wp:positionH>
            <wp:positionV relativeFrom="page">
              <wp:posOffset>6605270</wp:posOffset>
            </wp:positionV>
            <wp:extent cx="907415" cy="496570"/>
            <wp:effectExtent l="0" t="0" r="698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FT &amp; H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A66">
        <w:rPr>
          <w:noProof/>
          <w:lang w:eastAsia="fr-CH"/>
        </w:rPr>
        <w:drawing>
          <wp:anchor distT="0" distB="0" distL="114300" distR="114300" simplePos="0" relativeHeight="251710464" behindDoc="0" locked="0" layoutInCell="1" allowOverlap="1" wp14:anchorId="5F3DA066" wp14:editId="5A3F583F">
            <wp:simplePos x="0" y="0"/>
            <wp:positionH relativeFrom="column">
              <wp:posOffset>2211705</wp:posOffset>
            </wp:positionH>
            <wp:positionV relativeFrom="paragraph">
              <wp:posOffset>395605</wp:posOffset>
            </wp:positionV>
            <wp:extent cx="933450" cy="293370"/>
            <wp:effectExtent l="0" t="0" r="0" b="0"/>
            <wp:wrapNone/>
            <wp:docPr id="9" name="Image 1" descr="H:\Modèles\Logos\Logo Ne.ch\Logo_ne.ch_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odèles\Logos\Logo Ne.ch\Logo_ne.ch_RV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5180">
        <w:rPr>
          <w:noProof/>
          <w:lang w:eastAsia="fr-CH"/>
        </w:rPr>
        <w:drawing>
          <wp:anchor distT="0" distB="0" distL="114300" distR="114300" simplePos="0" relativeHeight="251712512" behindDoc="0" locked="0" layoutInCell="1" allowOverlap="1" wp14:anchorId="430399FC" wp14:editId="7C373082">
            <wp:simplePos x="0" y="0"/>
            <wp:positionH relativeFrom="column">
              <wp:posOffset>3195955</wp:posOffset>
            </wp:positionH>
            <wp:positionV relativeFrom="page">
              <wp:posOffset>6777990</wp:posOffset>
            </wp:positionV>
            <wp:extent cx="1550670" cy="32702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8F3" w:rsidRPr="00A378F3">
        <w:rPr>
          <w:noProof/>
          <w:lang w:eastAsia="fr-CH"/>
        </w:rPr>
        <w:drawing>
          <wp:anchor distT="0" distB="0" distL="114300" distR="114300" simplePos="0" relativeHeight="251707392" behindDoc="0" locked="0" layoutInCell="1" allowOverlap="1" wp14:anchorId="3A946E77" wp14:editId="6B5EADE9">
            <wp:simplePos x="0" y="0"/>
            <wp:positionH relativeFrom="column">
              <wp:posOffset>6043930</wp:posOffset>
            </wp:positionH>
            <wp:positionV relativeFrom="paragraph">
              <wp:posOffset>248920</wp:posOffset>
            </wp:positionV>
            <wp:extent cx="764540" cy="240665"/>
            <wp:effectExtent l="0" t="0" r="0" b="6985"/>
            <wp:wrapNone/>
            <wp:docPr id="138" name="Image 1" descr="H:\Modèles\Logos\Logo Ne.ch\Logo_ne.ch_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odèles\Logos\Logo Ne.ch\Logo_ne.ch_RV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4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A9A">
        <w:br w:type="page"/>
      </w:r>
    </w:p>
    <w:p w:rsidR="00964B65" w:rsidRPr="001707BC" w:rsidRDefault="00A4761B" w:rsidP="00964B65">
      <w:pPr>
        <w:pStyle w:val="Titre4"/>
      </w:pPr>
      <w:r>
        <w:lastRenderedPageBreak/>
        <w:t>Inscription</w:t>
      </w:r>
    </w:p>
    <w:p w:rsidR="00A378F3" w:rsidRDefault="00A4761B" w:rsidP="00A4761B">
      <w:pPr>
        <w:pStyle w:val="Titre4"/>
        <w:spacing w:after="240"/>
        <w:rPr>
          <w:rFonts w:cs="Times New Roman (Corps CS)"/>
          <w:noProof w:val="0"/>
          <w:color w:val="auto"/>
          <w:sz w:val="22"/>
          <w:szCs w:val="24"/>
        </w:rPr>
      </w:pPr>
      <w:r w:rsidRPr="00A4761B">
        <w:rPr>
          <w:rFonts w:cs="Times New Roman (Corps CS)"/>
          <w:noProof w:val="0"/>
          <w:color w:val="auto"/>
          <w:sz w:val="22"/>
          <w:szCs w:val="24"/>
        </w:rPr>
        <w:t xml:space="preserve">Afin d’obtenir des informations ou vous inscrire, veuillez retourner cette fiche complétée à </w:t>
      </w:r>
      <w:r w:rsidR="00A378F3">
        <w:rPr>
          <w:rFonts w:cs="Times New Roman (Corps CS)"/>
          <w:noProof w:val="0"/>
          <w:color w:val="auto"/>
          <w:sz w:val="22"/>
          <w:szCs w:val="24"/>
        </w:rPr>
        <w:t>:</w:t>
      </w:r>
    </w:p>
    <w:p w:rsidR="00A4761B" w:rsidRDefault="00A378F3" w:rsidP="0081690B">
      <w:pPr>
        <w:pStyle w:val="Titre4"/>
        <w:spacing w:after="80"/>
        <w:rPr>
          <w:rFonts w:cs="Times New Roman (Corps CS)"/>
          <w:noProof w:val="0"/>
          <w:color w:val="auto"/>
          <w:sz w:val="22"/>
          <w:szCs w:val="24"/>
        </w:rPr>
      </w:pPr>
      <w:r>
        <w:rPr>
          <w:rFonts w:cs="Times New Roman (Corps CS)"/>
          <w:noProof w:val="0"/>
          <w:color w:val="auto"/>
          <w:sz w:val="22"/>
          <w:szCs w:val="24"/>
        </w:rPr>
        <w:t xml:space="preserve">contact@croix-rouge-ne.ch </w:t>
      </w:r>
    </w:p>
    <w:p w:rsidR="00A378F3" w:rsidRPr="00A378F3" w:rsidRDefault="009F23BD" w:rsidP="0081690B">
      <w:pPr>
        <w:spacing w:before="80" w:after="80"/>
        <w:ind w:left="0"/>
      </w:pPr>
      <w:proofErr w:type="gramStart"/>
      <w:r>
        <w:t>o</w:t>
      </w:r>
      <w:r w:rsidR="0081690B">
        <w:t>u</w:t>
      </w:r>
      <w:proofErr w:type="gramEnd"/>
    </w:p>
    <w:p w:rsidR="00A4761B" w:rsidRPr="00A4761B" w:rsidRDefault="00A4761B" w:rsidP="00A4761B">
      <w:pPr>
        <w:pStyle w:val="Titre4"/>
        <w:spacing w:after="0"/>
        <w:rPr>
          <w:rFonts w:cs="Times New Roman (Corps CS)"/>
          <w:noProof w:val="0"/>
          <w:color w:val="auto"/>
          <w:sz w:val="22"/>
          <w:szCs w:val="24"/>
        </w:rPr>
      </w:pPr>
      <w:r w:rsidRPr="00A4761B">
        <w:rPr>
          <w:rFonts w:cs="Times New Roman (Corps CS)"/>
          <w:noProof w:val="0"/>
          <w:color w:val="auto"/>
          <w:sz w:val="22"/>
          <w:szCs w:val="24"/>
        </w:rPr>
        <w:t>Croix-Rouge neuchâteloise</w:t>
      </w:r>
    </w:p>
    <w:p w:rsidR="00A4761B" w:rsidRPr="00A4761B" w:rsidRDefault="005305E2" w:rsidP="00A4761B">
      <w:pPr>
        <w:pStyle w:val="Titre4"/>
        <w:spacing w:after="0"/>
        <w:rPr>
          <w:rFonts w:cs="Times New Roman (Corps CS)"/>
          <w:noProof w:val="0"/>
          <w:color w:val="auto"/>
          <w:sz w:val="22"/>
          <w:szCs w:val="24"/>
        </w:rPr>
      </w:pPr>
      <w:r>
        <w:rPr>
          <w:rFonts w:cs="Times New Roman (Corps CS)"/>
          <w:noProof w:val="0"/>
          <w:color w:val="auto"/>
          <w:sz w:val="22"/>
          <w:szCs w:val="24"/>
        </w:rPr>
        <w:t>Femmes-</w:t>
      </w:r>
      <w:proofErr w:type="spellStart"/>
      <w:r>
        <w:rPr>
          <w:rFonts w:cs="Times New Roman (Corps CS)"/>
          <w:noProof w:val="0"/>
          <w:color w:val="auto"/>
          <w:sz w:val="22"/>
          <w:szCs w:val="24"/>
        </w:rPr>
        <w:t>Tische</w:t>
      </w:r>
      <w:proofErr w:type="spellEnd"/>
      <w:r>
        <w:rPr>
          <w:rFonts w:cs="Times New Roman (Corps CS)"/>
          <w:noProof w:val="0"/>
          <w:color w:val="auto"/>
          <w:sz w:val="22"/>
          <w:szCs w:val="24"/>
        </w:rPr>
        <w:t>/Hommes-</w:t>
      </w:r>
      <w:proofErr w:type="spellStart"/>
      <w:r>
        <w:rPr>
          <w:rFonts w:cs="Times New Roman (Corps CS)"/>
          <w:noProof w:val="0"/>
          <w:color w:val="auto"/>
          <w:sz w:val="22"/>
          <w:szCs w:val="24"/>
        </w:rPr>
        <w:t>Tische</w:t>
      </w:r>
      <w:proofErr w:type="spellEnd"/>
    </w:p>
    <w:p w:rsidR="00A4761B" w:rsidRPr="00A4761B" w:rsidRDefault="00A4761B" w:rsidP="00A4761B">
      <w:pPr>
        <w:pStyle w:val="Titre4"/>
        <w:spacing w:after="0"/>
        <w:rPr>
          <w:rFonts w:cs="Times New Roman (Corps CS)"/>
          <w:noProof w:val="0"/>
          <w:color w:val="auto"/>
          <w:sz w:val="22"/>
          <w:szCs w:val="24"/>
        </w:rPr>
      </w:pPr>
      <w:r w:rsidRPr="00A4761B">
        <w:rPr>
          <w:rFonts w:cs="Times New Roman (Corps CS)"/>
          <w:noProof w:val="0"/>
          <w:color w:val="auto"/>
          <w:sz w:val="22"/>
          <w:szCs w:val="24"/>
        </w:rPr>
        <w:t>Avenue du Premier-Mars 2a</w:t>
      </w:r>
    </w:p>
    <w:p w:rsidR="00A4761B" w:rsidRPr="00A4761B" w:rsidRDefault="00A4761B" w:rsidP="00A4761B">
      <w:pPr>
        <w:pStyle w:val="Titre4"/>
        <w:spacing w:after="240"/>
        <w:rPr>
          <w:rFonts w:cs="Times New Roman (Corps CS)"/>
          <w:noProof w:val="0"/>
          <w:color w:val="auto"/>
          <w:sz w:val="22"/>
          <w:szCs w:val="24"/>
        </w:rPr>
      </w:pPr>
      <w:r>
        <w:rPr>
          <w:rFonts w:cs="Times New Roman (Corps CS)"/>
          <w:noProof w:val="0"/>
          <w:color w:val="auto"/>
          <w:sz w:val="22"/>
          <w:szCs w:val="24"/>
        </w:rPr>
        <w:t>2000 Neuchâtel</w:t>
      </w:r>
    </w:p>
    <w:p w:rsidR="0081690B" w:rsidRDefault="0081690B" w:rsidP="0081690B">
      <w:pPr>
        <w:pStyle w:val="Titre4"/>
        <w:tabs>
          <w:tab w:val="left" w:pos="6804"/>
        </w:tabs>
        <w:rPr>
          <w:rFonts w:cs="Times New Roman (Corps CS)"/>
          <w:noProof w:val="0"/>
          <w:color w:val="auto"/>
          <w:sz w:val="22"/>
          <w:szCs w:val="24"/>
        </w:rPr>
      </w:pPr>
      <w:r w:rsidRPr="00A4761B">
        <w:rPr>
          <w:rFonts w:cs="Times New Roman (Corps CS)"/>
          <w:noProof w:val="0"/>
          <w:color w:val="auto"/>
          <w:sz w:val="22"/>
          <w:szCs w:val="24"/>
        </w:rPr>
        <w:t>Thèm</w:t>
      </w:r>
      <w:r>
        <w:rPr>
          <w:rFonts w:cs="Times New Roman (Corps CS)"/>
          <w:noProof w:val="0"/>
          <w:color w:val="auto"/>
          <w:sz w:val="22"/>
          <w:szCs w:val="24"/>
        </w:rPr>
        <w:t>e de la table ronde: _____________________________________</w:t>
      </w:r>
    </w:p>
    <w:p w:rsidR="0081690B" w:rsidRPr="00A4761B" w:rsidRDefault="0081690B" w:rsidP="0081690B">
      <w:pPr>
        <w:pStyle w:val="Titre4"/>
        <w:tabs>
          <w:tab w:val="left" w:pos="6804"/>
        </w:tabs>
        <w:rPr>
          <w:rFonts w:cs="Times New Roman (Corps CS)"/>
          <w:noProof w:val="0"/>
          <w:color w:val="auto"/>
          <w:sz w:val="22"/>
          <w:szCs w:val="24"/>
        </w:rPr>
      </w:pPr>
      <w:r w:rsidRPr="00A4761B">
        <w:rPr>
          <w:rFonts w:cs="Times New Roman (Corps CS)"/>
          <w:noProof w:val="0"/>
          <w:color w:val="auto"/>
          <w:sz w:val="22"/>
          <w:szCs w:val="24"/>
        </w:rPr>
        <w:t>Nom, Prénom</w:t>
      </w:r>
      <w:r>
        <w:rPr>
          <w:rFonts w:cs="Times New Roman (Corps CS)"/>
          <w:noProof w:val="0"/>
          <w:color w:val="auto"/>
          <w:sz w:val="22"/>
          <w:szCs w:val="24"/>
        </w:rPr>
        <w:t>: _____________________________________________</w:t>
      </w:r>
    </w:p>
    <w:p w:rsidR="0081690B" w:rsidRPr="00A4761B" w:rsidRDefault="0081690B" w:rsidP="0081690B">
      <w:pPr>
        <w:pStyle w:val="Titre4"/>
        <w:tabs>
          <w:tab w:val="left" w:pos="6804"/>
        </w:tabs>
        <w:rPr>
          <w:rFonts w:cs="Times New Roman (Corps CS)"/>
          <w:noProof w:val="0"/>
          <w:color w:val="auto"/>
          <w:sz w:val="22"/>
          <w:szCs w:val="24"/>
        </w:rPr>
      </w:pPr>
      <w:r w:rsidRPr="00A4761B">
        <w:rPr>
          <w:rFonts w:cs="Times New Roman (Corps CS)"/>
          <w:noProof w:val="0"/>
          <w:color w:val="auto"/>
          <w:sz w:val="22"/>
          <w:szCs w:val="24"/>
        </w:rPr>
        <w:t>Adresse :</w:t>
      </w:r>
      <w:r>
        <w:rPr>
          <w:rFonts w:cs="Times New Roman (Corps CS)"/>
          <w:noProof w:val="0"/>
          <w:color w:val="auto"/>
          <w:sz w:val="22"/>
          <w:szCs w:val="24"/>
        </w:rPr>
        <w:t xml:space="preserve"> _________________________________________________</w:t>
      </w:r>
    </w:p>
    <w:p w:rsidR="0081690B" w:rsidRPr="00A4761B" w:rsidRDefault="0081690B" w:rsidP="0081690B">
      <w:pPr>
        <w:pStyle w:val="Titre4"/>
        <w:tabs>
          <w:tab w:val="left" w:pos="6804"/>
        </w:tabs>
        <w:rPr>
          <w:rFonts w:cs="Times New Roman (Corps CS)"/>
          <w:noProof w:val="0"/>
          <w:color w:val="auto"/>
          <w:sz w:val="22"/>
          <w:szCs w:val="24"/>
        </w:rPr>
      </w:pPr>
      <w:r w:rsidRPr="00A4761B">
        <w:rPr>
          <w:rFonts w:cs="Times New Roman (Corps CS)"/>
          <w:noProof w:val="0"/>
          <w:color w:val="auto"/>
          <w:sz w:val="22"/>
          <w:szCs w:val="24"/>
        </w:rPr>
        <w:t>N° de tél.</w:t>
      </w:r>
      <w:r>
        <w:rPr>
          <w:rFonts w:cs="Times New Roman (Corps CS)"/>
          <w:noProof w:val="0"/>
          <w:color w:val="auto"/>
          <w:sz w:val="22"/>
          <w:szCs w:val="24"/>
        </w:rPr>
        <w:t xml:space="preserve"> : ________________________________________________</w:t>
      </w:r>
    </w:p>
    <w:p w:rsidR="0081690B" w:rsidRPr="00A4761B" w:rsidRDefault="0081690B" w:rsidP="0081690B">
      <w:pPr>
        <w:pStyle w:val="Titre4"/>
        <w:tabs>
          <w:tab w:val="left" w:pos="6804"/>
        </w:tabs>
        <w:rPr>
          <w:rFonts w:cs="Times New Roman (Corps CS)"/>
          <w:noProof w:val="0"/>
          <w:color w:val="auto"/>
          <w:sz w:val="22"/>
          <w:szCs w:val="24"/>
        </w:rPr>
      </w:pPr>
      <w:r>
        <w:rPr>
          <w:rFonts w:cs="Times New Roman (Corps CS)"/>
          <w:noProof w:val="0"/>
          <w:color w:val="auto"/>
          <w:sz w:val="22"/>
          <w:szCs w:val="24"/>
        </w:rPr>
        <w:t>Email : ___________________________________________________</w:t>
      </w:r>
    </w:p>
    <w:p w:rsidR="0081690B" w:rsidRDefault="0081690B" w:rsidP="0081690B">
      <w:pPr>
        <w:tabs>
          <w:tab w:val="left" w:pos="6804"/>
        </w:tabs>
        <w:spacing w:before="0" w:after="0" w:line="240" w:lineRule="auto"/>
        <w:ind w:left="0"/>
        <w:jc w:val="left"/>
      </w:pPr>
      <w:r>
        <w:t>Langue parlée : ____________________________________________</w:t>
      </w:r>
    </w:p>
    <w:p w:rsidR="008D2B87" w:rsidRPr="00171975" w:rsidRDefault="00A378F3" w:rsidP="00171975">
      <w:pPr>
        <w:spacing w:before="0" w:after="0" w:line="240" w:lineRule="auto"/>
        <w:ind w:left="0"/>
        <w:jc w:val="left"/>
      </w:pPr>
      <w:r>
        <w:rPr>
          <w:noProof/>
          <w:color w:val="000000" w:themeColor="text1"/>
          <w:lang w:eastAsia="fr-CH"/>
        </w:rPr>
        <w:drawing>
          <wp:anchor distT="0" distB="0" distL="114300" distR="114300" simplePos="0" relativeHeight="251687936" behindDoc="1" locked="0" layoutInCell="1" allowOverlap="1" wp14:anchorId="5834886C" wp14:editId="1BE3EDCC">
            <wp:simplePos x="0" y="0"/>
            <wp:positionH relativeFrom="column">
              <wp:posOffset>-450215</wp:posOffset>
            </wp:positionH>
            <wp:positionV relativeFrom="page">
              <wp:posOffset>5013960</wp:posOffset>
            </wp:positionV>
            <wp:extent cx="5311140" cy="3488698"/>
            <wp:effectExtent l="0" t="0" r="381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488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5E0">
        <w:rPr>
          <w:noProof/>
          <w:color w:val="000000" w:themeColor="text1"/>
          <w:lang w:eastAsia="fr-C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22AE88" wp14:editId="574A82DD">
                <wp:simplePos x="0" y="0"/>
                <wp:positionH relativeFrom="column">
                  <wp:posOffset>3533140</wp:posOffset>
                </wp:positionH>
                <wp:positionV relativeFrom="paragraph">
                  <wp:posOffset>4824730</wp:posOffset>
                </wp:positionV>
                <wp:extent cx="885190" cy="417830"/>
                <wp:effectExtent l="0" t="0" r="10160" b="127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45E0" w:rsidRPr="00CA6F91" w:rsidRDefault="000645E0" w:rsidP="00653F97">
                            <w:pPr>
                              <w:spacing w:before="0" w:after="0"/>
                              <w:ind w:left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CA6F91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CA6F91">
                              <w:rPr>
                                <w:sz w:val="18"/>
                                <w:szCs w:val="18"/>
                              </w:rPr>
                              <w:instrText xml:space="preserve"> CREATEDATE  \@ "MMMM yyyy"  \* MERGEFORMAT </w:instrText>
                            </w:r>
                            <w:r w:rsidRPr="00CA6F91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AF152C">
                              <w:rPr>
                                <w:noProof/>
                                <w:sz w:val="18"/>
                                <w:szCs w:val="18"/>
                              </w:rPr>
                              <w:t>août 2022</w:t>
                            </w:r>
                            <w:r w:rsidRPr="00CA6F91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22AE88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7" type="#_x0000_t202" style="position:absolute;margin-left:278.2pt;margin-top:379.9pt;width:69.7pt;height:32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" filled="f" stroked="f" strokeweight=".5pt">
                <v:textbox inset="0,0,0,0">
                  <w:txbxContent>
                    <w:p w:rsidR="000645E0" w:rsidRPr="00CA6F91" w:rsidRDefault="000645E0" w:rsidP="00653F97">
                      <w:pPr>
                        <w:spacing w:before="0" w:after="0"/>
                        <w:ind w:left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CA6F91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CA6F91">
                        <w:rPr>
                          <w:sz w:val="18"/>
                          <w:szCs w:val="18"/>
                        </w:rPr>
                        <w:instrText xml:space="preserve"> CREATEDATE  \@ "MMMM yyyy"  \* MERGEFORMAT </w:instrText>
                      </w:r>
                      <w:r w:rsidRPr="00CA6F91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AF152C">
                        <w:rPr>
                          <w:noProof/>
                          <w:sz w:val="18"/>
                          <w:szCs w:val="18"/>
                        </w:rPr>
                        <w:t>août 2022</w:t>
                      </w:r>
                      <w:r w:rsidRPr="00CA6F91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sectPr w:rsidR="008D2B87" w:rsidRPr="00171975" w:rsidSect="001707BC">
      <w:footerReference w:type="even" r:id="rId15"/>
      <w:footerReference w:type="default" r:id="rId16"/>
      <w:footerReference w:type="first" r:id="rId17"/>
      <w:pgSz w:w="8380" w:h="11900"/>
      <w:pgMar w:top="624" w:right="709" w:bottom="624" w:left="709" w:header="0" w:footer="0" w:gutter="0"/>
      <w:cols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52C" w:rsidRDefault="00AF152C" w:rsidP="004D5F77">
      <w:r>
        <w:separator/>
      </w:r>
    </w:p>
  </w:endnote>
  <w:endnote w:type="continuationSeparator" w:id="0">
    <w:p w:rsidR="00AF152C" w:rsidRDefault="00AF152C" w:rsidP="004D5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ind">
    <w:altName w:val="Mangal"/>
    <w:panose1 w:val="02000000000000000000"/>
    <w:charset w:val="4D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Corp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Neue LT Com Regular">
    <w:altName w:val="Calibri"/>
    <w:panose1 w:val="020B0903040304020203"/>
    <w:charset w:val="00"/>
    <w:family w:val="swiss"/>
    <w:pitch w:val="variable"/>
    <w:sig w:usb0="A00000AF" w:usb1="5000207B" w:usb2="00000000" w:usb3="00000000" w:csb0="0000009B" w:csb1="00000000"/>
  </w:font>
  <w:font w:name="Frutiger Neue LT Com Book">
    <w:altName w:val="Frutiger Neue LT Com"/>
    <w:panose1 w:val="020B0503040304020203"/>
    <w:charset w:val="00"/>
    <w:family w:val="swiss"/>
    <w:pitch w:val="variable"/>
    <w:sig w:usb0="A00000AF" w:usb1="5000207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ind SemiBold">
    <w:panose1 w:val="020000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27086418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FC0D8F" w:rsidRDefault="00FC0D8F" w:rsidP="00FC10EC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FC0D8F" w:rsidRDefault="00FC0D8F" w:rsidP="00FC0D8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D8F" w:rsidRDefault="00FC0D8F" w:rsidP="001707BC">
    <w:pPr>
      <w:pStyle w:val="Pieddepage"/>
      <w:ind w:left="0"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25024748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FC0D8F" w:rsidRDefault="00FC0D8F" w:rsidP="00FC10EC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FC0D8F" w:rsidRDefault="00FC0D8F" w:rsidP="00FC0D8F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52C" w:rsidRDefault="00AF152C" w:rsidP="004D5F77">
      <w:r>
        <w:separator/>
      </w:r>
    </w:p>
  </w:footnote>
  <w:footnote w:type="continuationSeparator" w:id="0">
    <w:p w:rsidR="00AF152C" w:rsidRDefault="00AF152C" w:rsidP="004D5F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54532"/>
    <w:multiLevelType w:val="hybridMultilevel"/>
    <w:tmpl w:val="9110A77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53451"/>
    <w:multiLevelType w:val="hybridMultilevel"/>
    <w:tmpl w:val="17020E44"/>
    <w:lvl w:ilvl="0" w:tplc="73EE134E">
      <w:numFmt w:val="bullet"/>
      <w:lvlText w:val=""/>
      <w:lvlJc w:val="left"/>
      <w:pPr>
        <w:ind w:left="1069" w:hanging="360"/>
      </w:pPr>
      <w:rPr>
        <w:rFonts w:ascii="Hind" w:eastAsiaTheme="minorEastAsia" w:hAnsi="Hind" w:cs="Hind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B8C2151"/>
    <w:multiLevelType w:val="hybridMultilevel"/>
    <w:tmpl w:val="94B8FA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179FE"/>
    <w:multiLevelType w:val="hybridMultilevel"/>
    <w:tmpl w:val="B0425ED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54232B1"/>
    <w:multiLevelType w:val="hybridMultilevel"/>
    <w:tmpl w:val="C1E86AA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0F0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8787F"/>
    <w:multiLevelType w:val="hybridMultilevel"/>
    <w:tmpl w:val="CFC087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F46417"/>
    <w:multiLevelType w:val="hybridMultilevel"/>
    <w:tmpl w:val="0F6CE9A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977837"/>
    <w:multiLevelType w:val="hybridMultilevel"/>
    <w:tmpl w:val="744E77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236B28"/>
    <w:multiLevelType w:val="hybridMultilevel"/>
    <w:tmpl w:val="58D205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377113"/>
    <w:multiLevelType w:val="hybridMultilevel"/>
    <w:tmpl w:val="57EEAD0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4A207A"/>
    <w:multiLevelType w:val="hybridMultilevel"/>
    <w:tmpl w:val="37029702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E0F0A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160813"/>
    <w:multiLevelType w:val="hybridMultilevel"/>
    <w:tmpl w:val="91B2C57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5F4EDB"/>
    <w:multiLevelType w:val="hybridMultilevel"/>
    <w:tmpl w:val="B61A82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207850"/>
    <w:multiLevelType w:val="hybridMultilevel"/>
    <w:tmpl w:val="D6422C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287F3F"/>
    <w:multiLevelType w:val="hybridMultilevel"/>
    <w:tmpl w:val="BF0A5FF2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E0F0A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3D2A3A"/>
    <w:multiLevelType w:val="hybridMultilevel"/>
    <w:tmpl w:val="6EDA37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E3478A"/>
    <w:multiLevelType w:val="hybridMultilevel"/>
    <w:tmpl w:val="7F1490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304A24">
      <w:numFmt w:val="bullet"/>
      <w:lvlText w:val="•"/>
      <w:lvlJc w:val="left"/>
      <w:pPr>
        <w:ind w:left="1440" w:hanging="360"/>
      </w:pPr>
      <w:rPr>
        <w:rFonts w:ascii="Hind" w:eastAsiaTheme="minorEastAsia" w:hAnsi="Hind" w:cs="Hind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032E24"/>
    <w:multiLevelType w:val="hybridMultilevel"/>
    <w:tmpl w:val="05B06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AE69E5"/>
    <w:multiLevelType w:val="hybridMultilevel"/>
    <w:tmpl w:val="D4E4CA3E"/>
    <w:lvl w:ilvl="0" w:tplc="10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5B221CE"/>
    <w:multiLevelType w:val="hybridMultilevel"/>
    <w:tmpl w:val="2A7657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94F12"/>
    <w:multiLevelType w:val="hybridMultilevel"/>
    <w:tmpl w:val="5BC8697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C607BC4"/>
    <w:multiLevelType w:val="hybridMultilevel"/>
    <w:tmpl w:val="DF7AF7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273C26"/>
    <w:multiLevelType w:val="hybridMultilevel"/>
    <w:tmpl w:val="9A6231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A5718D"/>
    <w:multiLevelType w:val="hybridMultilevel"/>
    <w:tmpl w:val="15CA4A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111709"/>
    <w:multiLevelType w:val="hybridMultilevel"/>
    <w:tmpl w:val="B854081E"/>
    <w:lvl w:ilvl="0" w:tplc="10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2"/>
  </w:num>
  <w:num w:numId="3">
    <w:abstractNumId w:val="13"/>
  </w:num>
  <w:num w:numId="4">
    <w:abstractNumId w:val="8"/>
  </w:num>
  <w:num w:numId="5">
    <w:abstractNumId w:val="21"/>
  </w:num>
  <w:num w:numId="6">
    <w:abstractNumId w:val="12"/>
  </w:num>
  <w:num w:numId="7">
    <w:abstractNumId w:val="15"/>
  </w:num>
  <w:num w:numId="8">
    <w:abstractNumId w:val="20"/>
  </w:num>
  <w:num w:numId="9">
    <w:abstractNumId w:val="5"/>
  </w:num>
  <w:num w:numId="10">
    <w:abstractNumId w:val="2"/>
  </w:num>
  <w:num w:numId="11">
    <w:abstractNumId w:val="17"/>
  </w:num>
  <w:num w:numId="12">
    <w:abstractNumId w:val="16"/>
  </w:num>
  <w:num w:numId="13">
    <w:abstractNumId w:val="3"/>
  </w:num>
  <w:num w:numId="14">
    <w:abstractNumId w:val="19"/>
  </w:num>
  <w:num w:numId="15">
    <w:abstractNumId w:val="7"/>
  </w:num>
  <w:num w:numId="16">
    <w:abstractNumId w:val="23"/>
  </w:num>
  <w:num w:numId="17">
    <w:abstractNumId w:val="14"/>
  </w:num>
  <w:num w:numId="18">
    <w:abstractNumId w:val="10"/>
  </w:num>
  <w:num w:numId="19">
    <w:abstractNumId w:val="6"/>
  </w:num>
  <w:num w:numId="20">
    <w:abstractNumId w:val="4"/>
  </w:num>
  <w:num w:numId="21">
    <w:abstractNumId w:val="1"/>
  </w:num>
  <w:num w:numId="22">
    <w:abstractNumId w:val="0"/>
  </w:num>
  <w:num w:numId="23">
    <w:abstractNumId w:val="11"/>
  </w:num>
  <w:num w:numId="24">
    <w:abstractNumId w:val="24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autoHyphenation/>
  <w:consecutiveHyphenLimit w:val="2"/>
  <w:hyphenationZone w:val="425"/>
  <w:drawingGridHorizontalSpacing w:val="697"/>
  <w:drawingGridVerticalSpacing w:val="658"/>
  <w:doNotUseMarginsForDrawingGridOrigin/>
  <w:drawingGridHorizontalOrigin w:val="0"/>
  <w:drawingGridVerticalOrigin w:val="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52C"/>
    <w:rsid w:val="0000706C"/>
    <w:rsid w:val="00013852"/>
    <w:rsid w:val="00015755"/>
    <w:rsid w:val="00017498"/>
    <w:rsid w:val="000555F7"/>
    <w:rsid w:val="00055BE4"/>
    <w:rsid w:val="000645E0"/>
    <w:rsid w:val="00074B1A"/>
    <w:rsid w:val="00091540"/>
    <w:rsid w:val="00091ABF"/>
    <w:rsid w:val="000A4D5F"/>
    <w:rsid w:val="000C5894"/>
    <w:rsid w:val="000D1F5F"/>
    <w:rsid w:val="000D25B7"/>
    <w:rsid w:val="000F5180"/>
    <w:rsid w:val="000F7971"/>
    <w:rsid w:val="001707BC"/>
    <w:rsid w:val="00171975"/>
    <w:rsid w:val="00176DDA"/>
    <w:rsid w:val="00193090"/>
    <w:rsid w:val="001979CE"/>
    <w:rsid w:val="001A15A1"/>
    <w:rsid w:val="001A2310"/>
    <w:rsid w:val="001A7C82"/>
    <w:rsid w:val="001D531F"/>
    <w:rsid w:val="001D5D03"/>
    <w:rsid w:val="0020797A"/>
    <w:rsid w:val="0021304A"/>
    <w:rsid w:val="00231943"/>
    <w:rsid w:val="00240C75"/>
    <w:rsid w:val="0024402F"/>
    <w:rsid w:val="00263C2C"/>
    <w:rsid w:val="002640AD"/>
    <w:rsid w:val="00266C43"/>
    <w:rsid w:val="00273810"/>
    <w:rsid w:val="00275371"/>
    <w:rsid w:val="00297C4D"/>
    <w:rsid w:val="002F373F"/>
    <w:rsid w:val="00314CAF"/>
    <w:rsid w:val="0033274C"/>
    <w:rsid w:val="003529C1"/>
    <w:rsid w:val="0035746A"/>
    <w:rsid w:val="00357794"/>
    <w:rsid w:val="00364659"/>
    <w:rsid w:val="003842FA"/>
    <w:rsid w:val="003D443B"/>
    <w:rsid w:val="003E2616"/>
    <w:rsid w:val="00411A06"/>
    <w:rsid w:val="0041472E"/>
    <w:rsid w:val="00414FB3"/>
    <w:rsid w:val="0041562C"/>
    <w:rsid w:val="00461F80"/>
    <w:rsid w:val="004C3068"/>
    <w:rsid w:val="004C3550"/>
    <w:rsid w:val="004C46CA"/>
    <w:rsid w:val="004C501D"/>
    <w:rsid w:val="004D5F77"/>
    <w:rsid w:val="004F014F"/>
    <w:rsid w:val="005305E2"/>
    <w:rsid w:val="00541FFA"/>
    <w:rsid w:val="00562673"/>
    <w:rsid w:val="00565255"/>
    <w:rsid w:val="00567EEE"/>
    <w:rsid w:val="00591521"/>
    <w:rsid w:val="005A326C"/>
    <w:rsid w:val="005C2264"/>
    <w:rsid w:val="005E2717"/>
    <w:rsid w:val="005E2AF0"/>
    <w:rsid w:val="005F6973"/>
    <w:rsid w:val="0060082B"/>
    <w:rsid w:val="006116D4"/>
    <w:rsid w:val="0061268F"/>
    <w:rsid w:val="006251EC"/>
    <w:rsid w:val="00631D26"/>
    <w:rsid w:val="006426EB"/>
    <w:rsid w:val="00653F97"/>
    <w:rsid w:val="00672FC9"/>
    <w:rsid w:val="00683F9C"/>
    <w:rsid w:val="00685E97"/>
    <w:rsid w:val="006B5995"/>
    <w:rsid w:val="006D21C6"/>
    <w:rsid w:val="006F3B80"/>
    <w:rsid w:val="00703F7F"/>
    <w:rsid w:val="00706373"/>
    <w:rsid w:val="0072069E"/>
    <w:rsid w:val="00732307"/>
    <w:rsid w:val="00737E4D"/>
    <w:rsid w:val="007627FF"/>
    <w:rsid w:val="00766C42"/>
    <w:rsid w:val="007857DB"/>
    <w:rsid w:val="007B05C3"/>
    <w:rsid w:val="007C6A11"/>
    <w:rsid w:val="007D5B35"/>
    <w:rsid w:val="007D661F"/>
    <w:rsid w:val="007F087D"/>
    <w:rsid w:val="007F5A1F"/>
    <w:rsid w:val="00806FEE"/>
    <w:rsid w:val="0081690B"/>
    <w:rsid w:val="00840559"/>
    <w:rsid w:val="00845B77"/>
    <w:rsid w:val="00866CFD"/>
    <w:rsid w:val="00874509"/>
    <w:rsid w:val="00896B7B"/>
    <w:rsid w:val="008A5D88"/>
    <w:rsid w:val="008B7C13"/>
    <w:rsid w:val="008C20C8"/>
    <w:rsid w:val="008D0A96"/>
    <w:rsid w:val="008D2B87"/>
    <w:rsid w:val="008F757F"/>
    <w:rsid w:val="00923A57"/>
    <w:rsid w:val="00927652"/>
    <w:rsid w:val="00933A33"/>
    <w:rsid w:val="0094023E"/>
    <w:rsid w:val="009538CD"/>
    <w:rsid w:val="00955CE4"/>
    <w:rsid w:val="00964B65"/>
    <w:rsid w:val="0098060A"/>
    <w:rsid w:val="00982898"/>
    <w:rsid w:val="0099558A"/>
    <w:rsid w:val="009B37C3"/>
    <w:rsid w:val="009C0199"/>
    <w:rsid w:val="009C0BB9"/>
    <w:rsid w:val="009E6620"/>
    <w:rsid w:val="009E7042"/>
    <w:rsid w:val="009F23BD"/>
    <w:rsid w:val="009F694D"/>
    <w:rsid w:val="00A00ED7"/>
    <w:rsid w:val="00A021F9"/>
    <w:rsid w:val="00A23688"/>
    <w:rsid w:val="00A378F3"/>
    <w:rsid w:val="00A4761B"/>
    <w:rsid w:val="00A77001"/>
    <w:rsid w:val="00A87CFE"/>
    <w:rsid w:val="00AA2E8B"/>
    <w:rsid w:val="00AA5062"/>
    <w:rsid w:val="00AB2FCF"/>
    <w:rsid w:val="00AC304E"/>
    <w:rsid w:val="00AD789F"/>
    <w:rsid w:val="00AF152C"/>
    <w:rsid w:val="00B0447B"/>
    <w:rsid w:val="00B27708"/>
    <w:rsid w:val="00B42C3E"/>
    <w:rsid w:val="00B5117F"/>
    <w:rsid w:val="00B7565A"/>
    <w:rsid w:val="00BA4B01"/>
    <w:rsid w:val="00BC2A07"/>
    <w:rsid w:val="00BC448A"/>
    <w:rsid w:val="00BC4630"/>
    <w:rsid w:val="00BE51BE"/>
    <w:rsid w:val="00C054D3"/>
    <w:rsid w:val="00C1052D"/>
    <w:rsid w:val="00C13F67"/>
    <w:rsid w:val="00C2362B"/>
    <w:rsid w:val="00C44D31"/>
    <w:rsid w:val="00C51799"/>
    <w:rsid w:val="00C63FC9"/>
    <w:rsid w:val="00C645A0"/>
    <w:rsid w:val="00C95E14"/>
    <w:rsid w:val="00C96A9A"/>
    <w:rsid w:val="00CA0BD7"/>
    <w:rsid w:val="00CA0BDE"/>
    <w:rsid w:val="00CA6F91"/>
    <w:rsid w:val="00CB712E"/>
    <w:rsid w:val="00CC30E6"/>
    <w:rsid w:val="00CC41D7"/>
    <w:rsid w:val="00CD3719"/>
    <w:rsid w:val="00D3005B"/>
    <w:rsid w:val="00D35CD0"/>
    <w:rsid w:val="00D44572"/>
    <w:rsid w:val="00D50896"/>
    <w:rsid w:val="00D65AA4"/>
    <w:rsid w:val="00DA14EE"/>
    <w:rsid w:val="00DA2F1A"/>
    <w:rsid w:val="00DA7902"/>
    <w:rsid w:val="00DB547D"/>
    <w:rsid w:val="00DB6A56"/>
    <w:rsid w:val="00DC1F68"/>
    <w:rsid w:val="00DC5D4B"/>
    <w:rsid w:val="00DD00A4"/>
    <w:rsid w:val="00DD0987"/>
    <w:rsid w:val="00DD1C5E"/>
    <w:rsid w:val="00DD28E5"/>
    <w:rsid w:val="00DD5D70"/>
    <w:rsid w:val="00DF6889"/>
    <w:rsid w:val="00E00F8E"/>
    <w:rsid w:val="00E1266A"/>
    <w:rsid w:val="00E20139"/>
    <w:rsid w:val="00E400FE"/>
    <w:rsid w:val="00E513F2"/>
    <w:rsid w:val="00E5161E"/>
    <w:rsid w:val="00E55C0A"/>
    <w:rsid w:val="00E86C57"/>
    <w:rsid w:val="00E934BA"/>
    <w:rsid w:val="00EA65F9"/>
    <w:rsid w:val="00ED7436"/>
    <w:rsid w:val="00EF6BD8"/>
    <w:rsid w:val="00F0639C"/>
    <w:rsid w:val="00F06DA4"/>
    <w:rsid w:val="00F137A2"/>
    <w:rsid w:val="00F218CF"/>
    <w:rsid w:val="00F33059"/>
    <w:rsid w:val="00F35DA6"/>
    <w:rsid w:val="00F45377"/>
    <w:rsid w:val="00F4750A"/>
    <w:rsid w:val="00F504F1"/>
    <w:rsid w:val="00F50CDB"/>
    <w:rsid w:val="00F518A1"/>
    <w:rsid w:val="00F56661"/>
    <w:rsid w:val="00F6431C"/>
    <w:rsid w:val="00F7752D"/>
    <w:rsid w:val="00F82227"/>
    <w:rsid w:val="00F92C37"/>
    <w:rsid w:val="00F937C5"/>
    <w:rsid w:val="00F970C0"/>
    <w:rsid w:val="00FA26CD"/>
    <w:rsid w:val="00FA6E34"/>
    <w:rsid w:val="00FC0D8F"/>
    <w:rsid w:val="00FE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  <w14:docId w14:val="51947FE9"/>
  <w15:chartTrackingRefBased/>
  <w15:docId w15:val="{AFC2B19F-B446-4F2D-A368-5BF47C88C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FFA"/>
    <w:pPr>
      <w:spacing w:before="160" w:after="160" w:line="216" w:lineRule="auto"/>
      <w:ind w:left="709"/>
      <w:jc w:val="both"/>
    </w:pPr>
    <w:rPr>
      <w:rFonts w:ascii="Hind" w:eastAsiaTheme="minorEastAsia" w:hAnsi="Hind" w:cs="Times New Roman (Corps CS)"/>
      <w:sz w:val="22"/>
    </w:rPr>
  </w:style>
  <w:style w:type="paragraph" w:styleId="Titre1">
    <w:name w:val="heading 1"/>
    <w:aliases w:val="Grand Titre"/>
    <w:next w:val="Sous-titre"/>
    <w:link w:val="Titre1Car"/>
    <w:uiPriority w:val="9"/>
    <w:qFormat/>
    <w:rsid w:val="00275371"/>
    <w:pPr>
      <w:spacing w:before="80" w:line="168" w:lineRule="auto"/>
      <w:outlineLvl w:val="0"/>
    </w:pPr>
    <w:rPr>
      <w:rFonts w:ascii="Hind" w:eastAsiaTheme="minorEastAsia" w:hAnsi="Hind" w:cs="Arial"/>
      <w:color w:val="A41F24" w:themeColor="text2"/>
      <w:sz w:val="56"/>
      <w:szCs w:val="56"/>
    </w:rPr>
  </w:style>
  <w:style w:type="paragraph" w:styleId="Titre2">
    <w:name w:val="heading 2"/>
    <w:aliases w:val="Chapitre"/>
    <w:next w:val="Normal"/>
    <w:link w:val="Titre2Car"/>
    <w:uiPriority w:val="9"/>
    <w:unhideWhenUsed/>
    <w:qFormat/>
    <w:rsid w:val="004C3068"/>
    <w:pPr>
      <w:spacing w:line="180" w:lineRule="auto"/>
      <w:outlineLvl w:val="1"/>
    </w:pPr>
    <w:rPr>
      <w:rFonts w:ascii="Hind" w:eastAsiaTheme="minorEastAsia" w:hAnsi="Hind" w:cs="Arial"/>
      <w:noProof/>
      <w:color w:val="A41F24" w:themeColor="text2"/>
      <w:sz w:val="42"/>
      <w:szCs w:val="44"/>
    </w:rPr>
  </w:style>
  <w:style w:type="paragraph" w:styleId="Titre3">
    <w:name w:val="heading 3"/>
    <w:aliases w:val="Sous-Chapitre"/>
    <w:basedOn w:val="Titre2"/>
    <w:next w:val="Normal"/>
    <w:link w:val="Titre3Car"/>
    <w:autoRedefine/>
    <w:uiPriority w:val="9"/>
    <w:unhideWhenUsed/>
    <w:rsid w:val="00703F7F"/>
    <w:pPr>
      <w:outlineLvl w:val="2"/>
    </w:pPr>
    <w:rPr>
      <w:color w:val="000000" w:themeColor="text1"/>
    </w:rPr>
  </w:style>
  <w:style w:type="paragraph" w:styleId="Titre4">
    <w:name w:val="heading 4"/>
    <w:aliases w:val="Petit-titre"/>
    <w:next w:val="Normal"/>
    <w:link w:val="Titre4Car"/>
    <w:uiPriority w:val="9"/>
    <w:unhideWhenUsed/>
    <w:qFormat/>
    <w:rsid w:val="00C96A9A"/>
    <w:pPr>
      <w:spacing w:after="160" w:line="216" w:lineRule="auto"/>
      <w:outlineLvl w:val="3"/>
    </w:pPr>
    <w:rPr>
      <w:rFonts w:ascii="Hind" w:eastAsiaTheme="minorEastAsia" w:hAnsi="Hind" w:cs="Arial"/>
      <w:noProof/>
      <w:color w:val="A41F24" w:themeColor="text2"/>
      <w:sz w:val="28"/>
      <w:szCs w:val="4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5F7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D5F77"/>
  </w:style>
  <w:style w:type="paragraph" w:styleId="Pieddepage">
    <w:name w:val="footer"/>
    <w:basedOn w:val="Normal"/>
    <w:link w:val="PieddepageCar"/>
    <w:uiPriority w:val="99"/>
    <w:unhideWhenUsed/>
    <w:rsid w:val="004D5F7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D5F77"/>
  </w:style>
  <w:style w:type="character" w:customStyle="1" w:styleId="Titre1Car">
    <w:name w:val="Titre 1 Car"/>
    <w:aliases w:val="Grand Titre Car"/>
    <w:basedOn w:val="Policepardfaut"/>
    <w:link w:val="Titre1"/>
    <w:uiPriority w:val="9"/>
    <w:rsid w:val="00275371"/>
    <w:rPr>
      <w:rFonts w:ascii="Hind" w:eastAsiaTheme="minorEastAsia" w:hAnsi="Hind" w:cs="Arial"/>
      <w:color w:val="A41F24" w:themeColor="text2"/>
      <w:sz w:val="56"/>
      <w:szCs w:val="56"/>
    </w:rPr>
  </w:style>
  <w:style w:type="paragraph" w:styleId="Sous-titre">
    <w:name w:val="Subtitle"/>
    <w:aliases w:val="Chapeau"/>
    <w:basedOn w:val="Titre1"/>
    <w:next w:val="Normal"/>
    <w:link w:val="Sous-titreCar"/>
    <w:uiPriority w:val="11"/>
    <w:rsid w:val="00275371"/>
    <w:rPr>
      <w:color w:val="000000" w:themeColor="text1"/>
    </w:rPr>
  </w:style>
  <w:style w:type="character" w:customStyle="1" w:styleId="Sous-titreCar">
    <w:name w:val="Sous-titre Car"/>
    <w:aliases w:val="Chapeau Car"/>
    <w:basedOn w:val="Policepardfaut"/>
    <w:link w:val="Sous-titre"/>
    <w:uiPriority w:val="11"/>
    <w:rsid w:val="00275371"/>
    <w:rPr>
      <w:rFonts w:ascii="Hind" w:eastAsiaTheme="minorEastAsia" w:hAnsi="Hind" w:cs="Arial"/>
      <w:color w:val="000000" w:themeColor="text1"/>
      <w:sz w:val="56"/>
      <w:szCs w:val="56"/>
    </w:rPr>
  </w:style>
  <w:style w:type="character" w:customStyle="1" w:styleId="Titre2Car">
    <w:name w:val="Titre 2 Car"/>
    <w:aliases w:val="Chapitre Car"/>
    <w:basedOn w:val="Policepardfaut"/>
    <w:link w:val="Titre2"/>
    <w:uiPriority w:val="9"/>
    <w:rsid w:val="004C3068"/>
    <w:rPr>
      <w:rFonts w:ascii="Hind" w:eastAsiaTheme="minorEastAsia" w:hAnsi="Hind" w:cs="Arial"/>
      <w:noProof/>
      <w:color w:val="A41F24" w:themeColor="text2"/>
      <w:sz w:val="42"/>
      <w:szCs w:val="44"/>
    </w:rPr>
  </w:style>
  <w:style w:type="paragraph" w:styleId="NormalWeb">
    <w:name w:val="Normal (Web)"/>
    <w:basedOn w:val="Normal"/>
    <w:uiPriority w:val="99"/>
    <w:semiHidden/>
    <w:unhideWhenUsed/>
    <w:rsid w:val="00C105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15Noir">
    <w:name w:val="15 Noir"/>
    <w:basedOn w:val="Normal"/>
    <w:link w:val="15NoirCar"/>
    <w:rsid w:val="00DC1F68"/>
    <w:pPr>
      <w:spacing w:after="360" w:line="276" w:lineRule="auto"/>
    </w:pPr>
    <w:rPr>
      <w:rFonts w:ascii="Frutiger Neue LT Com Regular" w:eastAsia="Calibri" w:hAnsi="Frutiger Neue LT Com Regular" w:cs="Arial"/>
      <w:sz w:val="30"/>
      <w:szCs w:val="32"/>
    </w:rPr>
  </w:style>
  <w:style w:type="character" w:customStyle="1" w:styleId="15NoirCar">
    <w:name w:val="15 Noir Car"/>
    <w:basedOn w:val="Policepardfaut"/>
    <w:link w:val="15Noir"/>
    <w:rsid w:val="00DC1F68"/>
    <w:rPr>
      <w:rFonts w:ascii="Frutiger Neue LT Com Regular" w:eastAsia="Calibri" w:hAnsi="Frutiger Neue LT Com Regular" w:cs="Arial"/>
      <w:sz w:val="30"/>
      <w:szCs w:val="32"/>
    </w:rPr>
  </w:style>
  <w:style w:type="paragraph" w:customStyle="1" w:styleId="24Noir">
    <w:name w:val="24 Noir"/>
    <w:basedOn w:val="Normal"/>
    <w:link w:val="24NoirCar"/>
    <w:rsid w:val="00DC1F68"/>
    <w:pPr>
      <w:spacing w:before="360" w:after="360"/>
      <w:jc w:val="left"/>
    </w:pPr>
    <w:rPr>
      <w:rFonts w:ascii="Frutiger Neue LT Com Book" w:eastAsia="Calibri" w:hAnsi="Frutiger Neue LT Com Book" w:cs="Arial"/>
      <w:color w:val="000000" w:themeColor="text1"/>
      <w:sz w:val="48"/>
      <w:szCs w:val="48"/>
      <w:lang w:val="fr-FR"/>
    </w:rPr>
  </w:style>
  <w:style w:type="character" w:customStyle="1" w:styleId="24NoirCar">
    <w:name w:val="24 Noir Car"/>
    <w:basedOn w:val="Policepardfaut"/>
    <w:link w:val="24Noir"/>
    <w:rsid w:val="00DC1F68"/>
    <w:rPr>
      <w:rFonts w:ascii="Frutiger Neue LT Com Book" w:eastAsia="Calibri" w:hAnsi="Frutiger Neue LT Com Book" w:cs="Arial"/>
      <w:color w:val="000000" w:themeColor="text1"/>
      <w:sz w:val="48"/>
      <w:szCs w:val="48"/>
      <w:lang w:val="fr-FR"/>
    </w:rPr>
  </w:style>
  <w:style w:type="character" w:customStyle="1" w:styleId="Titre3Car">
    <w:name w:val="Titre 3 Car"/>
    <w:aliases w:val="Sous-Chapitre Car"/>
    <w:basedOn w:val="Policepardfaut"/>
    <w:link w:val="Titre3"/>
    <w:uiPriority w:val="9"/>
    <w:rsid w:val="00703F7F"/>
    <w:rPr>
      <w:rFonts w:ascii="Hind" w:eastAsiaTheme="minorEastAsia" w:hAnsi="Hind" w:cs="Arial"/>
      <w:noProof/>
      <w:color w:val="000000" w:themeColor="text1"/>
      <w:sz w:val="42"/>
      <w:szCs w:val="44"/>
    </w:rPr>
  </w:style>
  <w:style w:type="character" w:styleId="Emphaseple">
    <w:name w:val="Subtle Emphasis"/>
    <w:basedOn w:val="Policepardfaut"/>
    <w:uiPriority w:val="19"/>
    <w:rsid w:val="00F0639C"/>
    <w:rPr>
      <w:iCs/>
      <w:color w:val="A41F24" w:themeColor="text2"/>
      <w:sz w:val="44"/>
      <w:szCs w:val="44"/>
    </w:rPr>
  </w:style>
  <w:style w:type="table" w:styleId="Grilledutableau">
    <w:name w:val="Table Grid"/>
    <w:basedOn w:val="TableauNormal"/>
    <w:uiPriority w:val="39"/>
    <w:rsid w:val="0000706C"/>
    <w:rPr>
      <w:rFonts w:ascii="Arial" w:eastAsia="Times New Roman" w:hAnsi="Arial" w:cs="Arial"/>
      <w:sz w:val="22"/>
      <w:szCs w:val="22"/>
      <w:lang w:eastAsia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rouge">
    <w:name w:val="15 rouge"/>
    <w:basedOn w:val="Normal"/>
    <w:link w:val="15rougeCar"/>
    <w:rsid w:val="0000706C"/>
    <w:pPr>
      <w:spacing w:before="360" w:after="360"/>
      <w:ind w:left="0"/>
      <w:jc w:val="left"/>
    </w:pPr>
    <w:rPr>
      <w:rFonts w:ascii="Frutiger Neue LT Com Book" w:eastAsia="Times New Roman" w:hAnsi="Frutiger Neue LT Com Book" w:cs="Arial"/>
      <w:b/>
      <w:color w:val="AE0F0A"/>
      <w:sz w:val="30"/>
      <w:szCs w:val="28"/>
      <w:lang w:eastAsia="fr-CH"/>
    </w:rPr>
  </w:style>
  <w:style w:type="paragraph" w:customStyle="1" w:styleId="15pliantTableaunoir">
    <w:name w:val="15 épliant Tableau noir"/>
    <w:basedOn w:val="15Noir"/>
    <w:link w:val="15pliantTableaunoirCar"/>
    <w:rsid w:val="0000706C"/>
    <w:pPr>
      <w:spacing w:before="360" w:line="240" w:lineRule="auto"/>
      <w:ind w:left="0"/>
    </w:pPr>
    <w:rPr>
      <w:rFonts w:ascii="Frutiger Neue LT Com Book" w:hAnsi="Frutiger Neue LT Com Book"/>
      <w:b/>
    </w:rPr>
  </w:style>
  <w:style w:type="character" w:customStyle="1" w:styleId="15rougeCar">
    <w:name w:val="15 rouge Car"/>
    <w:basedOn w:val="Policepardfaut"/>
    <w:link w:val="15rouge"/>
    <w:rsid w:val="0000706C"/>
    <w:rPr>
      <w:rFonts w:ascii="Frutiger Neue LT Com Book" w:eastAsia="Times New Roman" w:hAnsi="Frutiger Neue LT Com Book" w:cs="Arial"/>
      <w:b/>
      <w:color w:val="AE0F0A"/>
      <w:sz w:val="30"/>
      <w:szCs w:val="28"/>
      <w:lang w:eastAsia="fr-CH"/>
    </w:rPr>
  </w:style>
  <w:style w:type="character" w:customStyle="1" w:styleId="15pliantTableaunoirCar">
    <w:name w:val="15 épliant Tableau noir Car"/>
    <w:basedOn w:val="15NoirCar"/>
    <w:link w:val="15pliantTableaunoir"/>
    <w:rsid w:val="0000706C"/>
    <w:rPr>
      <w:rFonts w:ascii="Frutiger Neue LT Com Book" w:eastAsia="Calibri" w:hAnsi="Frutiger Neue LT Com Book" w:cs="Arial"/>
      <w:b/>
      <w:sz w:val="30"/>
      <w:szCs w:val="32"/>
    </w:rPr>
  </w:style>
  <w:style w:type="character" w:styleId="Accentuation">
    <w:name w:val="Emphasis"/>
    <w:aliases w:val="Rouge"/>
    <w:uiPriority w:val="20"/>
    <w:qFormat/>
    <w:rsid w:val="006251EC"/>
    <w:rPr>
      <w:color w:val="A41F24" w:themeColor="text2"/>
    </w:rPr>
  </w:style>
  <w:style w:type="paragraph" w:styleId="Sansinterligne">
    <w:name w:val="No Spacing"/>
    <w:aliases w:val="Post-it"/>
    <w:uiPriority w:val="1"/>
    <w:qFormat/>
    <w:rsid w:val="00074B1A"/>
    <w:pPr>
      <w:spacing w:line="192" w:lineRule="auto"/>
    </w:pPr>
    <w:rPr>
      <w:rFonts w:ascii="Hind" w:eastAsiaTheme="minorEastAsia" w:hAnsi="Hind" w:cs="Arial"/>
      <w:noProof/>
      <w:color w:val="FFFFFF" w:themeColor="background1"/>
      <w:sz w:val="28"/>
      <w:szCs w:val="44"/>
    </w:rPr>
  </w:style>
  <w:style w:type="character" w:customStyle="1" w:styleId="Titre4Car">
    <w:name w:val="Titre 4 Car"/>
    <w:aliases w:val="Petit-titre Car"/>
    <w:basedOn w:val="Policepardfaut"/>
    <w:link w:val="Titre4"/>
    <w:uiPriority w:val="9"/>
    <w:rsid w:val="00C96A9A"/>
    <w:rPr>
      <w:rFonts w:ascii="Hind" w:eastAsiaTheme="minorEastAsia" w:hAnsi="Hind" w:cs="Arial"/>
      <w:noProof/>
      <w:color w:val="A41F24" w:themeColor="text2"/>
      <w:sz w:val="28"/>
      <w:szCs w:val="44"/>
    </w:rPr>
  </w:style>
  <w:style w:type="paragraph" w:customStyle="1" w:styleId="DpliantTitre2noir">
    <w:name w:val="Dépliant Titre2 noir"/>
    <w:basedOn w:val="Normal"/>
    <w:link w:val="DpliantTitre2noirCar"/>
    <w:rsid w:val="00703F7F"/>
    <w:pPr>
      <w:spacing w:before="0" w:after="0" w:line="240" w:lineRule="auto"/>
      <w:ind w:left="0"/>
      <w:jc w:val="left"/>
    </w:pPr>
    <w:rPr>
      <w:rFonts w:ascii="Calibri Light" w:eastAsia="Calibri" w:hAnsi="Calibri Light" w:cs="Times New Roman"/>
      <w:sz w:val="72"/>
      <w:szCs w:val="72"/>
      <w:lang w:val="fr-FR"/>
    </w:rPr>
  </w:style>
  <w:style w:type="character" w:customStyle="1" w:styleId="DpliantTitre2noirCar">
    <w:name w:val="Dépliant Titre2 noir Car"/>
    <w:basedOn w:val="Policepardfaut"/>
    <w:link w:val="DpliantTitre2noir"/>
    <w:rsid w:val="00703F7F"/>
    <w:rPr>
      <w:rFonts w:ascii="Calibri Light" w:eastAsia="Calibri" w:hAnsi="Calibri Light" w:cs="Times New Roman"/>
      <w:sz w:val="72"/>
      <w:szCs w:val="72"/>
      <w:lang w:val="fr-FR"/>
    </w:rPr>
  </w:style>
  <w:style w:type="paragraph" w:customStyle="1" w:styleId="24Rouge">
    <w:name w:val="24 Rouge"/>
    <w:basedOn w:val="Normal"/>
    <w:link w:val="24RougeCar"/>
    <w:rsid w:val="00703F7F"/>
    <w:pPr>
      <w:spacing w:before="480" w:after="480" w:line="240" w:lineRule="auto"/>
      <w:ind w:left="0"/>
      <w:jc w:val="left"/>
    </w:pPr>
    <w:rPr>
      <w:rFonts w:ascii="Frutiger Neue LT Com Book" w:eastAsia="Calibri" w:hAnsi="Frutiger Neue LT Com Book" w:cs="Arial"/>
      <w:color w:val="AE0F0A"/>
      <w:sz w:val="48"/>
      <w:szCs w:val="32"/>
      <w:lang w:val="fr-FR"/>
    </w:rPr>
  </w:style>
  <w:style w:type="character" w:customStyle="1" w:styleId="24RougeCar">
    <w:name w:val="24 Rouge Car"/>
    <w:basedOn w:val="Policepardfaut"/>
    <w:link w:val="24Rouge"/>
    <w:rsid w:val="00703F7F"/>
    <w:rPr>
      <w:rFonts w:ascii="Frutiger Neue LT Com Book" w:eastAsia="Calibri" w:hAnsi="Frutiger Neue LT Com Book" w:cs="Arial"/>
      <w:color w:val="AE0F0A"/>
      <w:sz w:val="48"/>
      <w:szCs w:val="32"/>
      <w:lang w:val="fr-FR"/>
    </w:rPr>
  </w:style>
  <w:style w:type="paragraph" w:customStyle="1" w:styleId="36Rouge">
    <w:name w:val="36 Rouge"/>
    <w:basedOn w:val="Normal"/>
    <w:link w:val="36RougeCar"/>
    <w:rsid w:val="009C0BB9"/>
    <w:pPr>
      <w:spacing w:before="240" w:after="0" w:line="240" w:lineRule="auto"/>
      <w:ind w:left="0"/>
      <w:jc w:val="left"/>
    </w:pPr>
    <w:rPr>
      <w:rFonts w:ascii="Frutiger Neue LT Com Book" w:eastAsia="Calibri" w:hAnsi="Frutiger Neue LT Com Book" w:cs="Arial"/>
      <w:b/>
      <w:color w:val="AE0F0A"/>
      <w:sz w:val="68"/>
      <w:szCs w:val="48"/>
      <w:lang w:val="fr-FR" w:eastAsia="fr-CH"/>
    </w:rPr>
  </w:style>
  <w:style w:type="character" w:customStyle="1" w:styleId="36RougeCar">
    <w:name w:val="36 Rouge Car"/>
    <w:basedOn w:val="Policepardfaut"/>
    <w:link w:val="36Rouge"/>
    <w:rsid w:val="009C0BB9"/>
    <w:rPr>
      <w:rFonts w:ascii="Frutiger Neue LT Com Book" w:eastAsia="Calibri" w:hAnsi="Frutiger Neue LT Com Book" w:cs="Arial"/>
      <w:b/>
      <w:color w:val="AE0F0A"/>
      <w:sz w:val="68"/>
      <w:szCs w:val="48"/>
      <w:lang w:val="fr-FR" w:eastAsia="fr-CH"/>
    </w:rPr>
  </w:style>
  <w:style w:type="character" w:styleId="Lienhypertexte">
    <w:name w:val="Hyperlink"/>
    <w:basedOn w:val="Policepardfaut"/>
    <w:uiPriority w:val="99"/>
    <w:unhideWhenUsed/>
    <w:rsid w:val="007D5B35"/>
    <w:rPr>
      <w:color w:val="A41F24" w:themeColor="hyperlink"/>
      <w:u w:val="single"/>
    </w:rPr>
  </w:style>
  <w:style w:type="paragraph" w:styleId="Paragraphedeliste">
    <w:name w:val="List Paragraph"/>
    <w:basedOn w:val="Normal"/>
    <w:uiPriority w:val="34"/>
    <w:rsid w:val="007D5B35"/>
    <w:pPr>
      <w:ind w:left="720"/>
      <w:contextualSpacing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AA5062"/>
    <w:rPr>
      <w:color w:val="605E5C"/>
      <w:shd w:val="clear" w:color="auto" w:fill="E1DFDD"/>
    </w:rPr>
  </w:style>
  <w:style w:type="paragraph" w:customStyle="1" w:styleId="Brut">
    <w:name w:val="Brut"/>
    <w:basedOn w:val="Normal"/>
    <w:qFormat/>
    <w:rsid w:val="00017498"/>
    <w:pPr>
      <w:tabs>
        <w:tab w:val="left" w:pos="2346"/>
      </w:tabs>
      <w:spacing w:before="0" w:after="0"/>
      <w:ind w:left="0"/>
      <w:jc w:val="left"/>
    </w:pPr>
    <w:rPr>
      <w:color w:val="000000" w:themeColor="text1"/>
    </w:rPr>
  </w:style>
  <w:style w:type="character" w:customStyle="1" w:styleId="Noir">
    <w:name w:val="Noir"/>
    <w:basedOn w:val="Policepardfaut"/>
    <w:uiPriority w:val="1"/>
    <w:qFormat/>
    <w:rsid w:val="00567EEE"/>
    <w:rPr>
      <w:color w:val="000000" w:themeColor="text1"/>
    </w:rPr>
  </w:style>
  <w:style w:type="paragraph" w:customStyle="1" w:styleId="Petit-texte">
    <w:name w:val="Petit-texte"/>
    <w:basedOn w:val="Brut"/>
    <w:qFormat/>
    <w:rsid w:val="00FA6E34"/>
    <w:pPr>
      <w:spacing w:before="80" w:after="160"/>
    </w:pPr>
    <w:rPr>
      <w:sz w:val="19"/>
    </w:rPr>
  </w:style>
  <w:style w:type="character" w:styleId="Lienhypertextesuivivisit">
    <w:name w:val="FollowedHyperlink"/>
    <w:basedOn w:val="Policepardfaut"/>
    <w:uiPriority w:val="99"/>
    <w:semiHidden/>
    <w:unhideWhenUsed/>
    <w:rsid w:val="009538CD"/>
    <w:rPr>
      <w:color w:val="898A89" w:themeColor="followed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FC0D8F"/>
  </w:style>
  <w:style w:type="paragraph" w:customStyle="1" w:styleId="Default">
    <w:name w:val="Default"/>
    <w:rsid w:val="001707BC"/>
    <w:pPr>
      <w:autoSpaceDE w:val="0"/>
      <w:autoSpaceDN w:val="0"/>
      <w:adjustRightInd w:val="0"/>
    </w:pPr>
    <w:rPr>
      <w:rFonts w:ascii="Frutiger Neue LT Com Book" w:hAnsi="Frutiger Neue LT Com Book" w:cs="Frutiger Neue LT Com Book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0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96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49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4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5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4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Communication\Identite_visuelle\CRNE_Identite&#769;_2022\Mode&#768;le\CRNE_Flyer_A5_V2.dotx" TargetMode="External"/></Relationships>
</file>

<file path=word/theme/theme1.xml><?xml version="1.0" encoding="utf-8"?>
<a:theme xmlns:a="http://schemas.openxmlformats.org/drawingml/2006/main" name="Thème Office">
  <a:themeElements>
    <a:clrScheme name="CRNE Palette">
      <a:dk1>
        <a:srgbClr val="000000"/>
      </a:dk1>
      <a:lt1>
        <a:srgbClr val="FFFFFF"/>
      </a:lt1>
      <a:dk2>
        <a:srgbClr val="A41F24"/>
      </a:dk2>
      <a:lt2>
        <a:srgbClr val="F7D2BF"/>
      </a:lt2>
      <a:accent1>
        <a:srgbClr val="176061"/>
      </a:accent1>
      <a:accent2>
        <a:srgbClr val="B9DED6"/>
      </a:accent2>
      <a:accent3>
        <a:srgbClr val="FF5151"/>
      </a:accent3>
      <a:accent4>
        <a:srgbClr val="00C878"/>
      </a:accent4>
      <a:accent5>
        <a:srgbClr val="FFFFFF"/>
      </a:accent5>
      <a:accent6>
        <a:srgbClr val="D8222A"/>
      </a:accent6>
      <a:hlink>
        <a:srgbClr val="A41F24"/>
      </a:hlink>
      <a:folHlink>
        <a:srgbClr val="898A8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>
            <a:alpha val="80000"/>
          </a:schemeClr>
        </a:solidFill>
        <a:ln>
          <a:noFill/>
        </a:ln>
      </a:spPr>
      <a:bodyPr rot="0" spcFirstLastPara="0" vertOverflow="overflow" horzOverflow="overflow" vert="horz" wrap="square" lIns="144000" tIns="144000" rIns="144000" bIns="18000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solidFill>
            <a:prstClr val="black"/>
          </a:solidFill>
        </a:ln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2A7BF3-244F-4D57-87BB-880D9D29B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CRNE_Flyer_A5_V2</Template>
  <TotalTime>73</TotalTime>
  <Pages>2</Pages>
  <Words>192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Loison Mégane</dc:creator>
  <cp:keywords/>
  <dc:description/>
  <cp:lastModifiedBy>Loison Mégane</cp:lastModifiedBy>
  <cp:revision>10</cp:revision>
  <cp:lastPrinted>2022-01-26T09:56:00Z</cp:lastPrinted>
  <dcterms:created xsi:type="dcterms:W3CDTF">2022-08-18T06:23:00Z</dcterms:created>
  <dcterms:modified xsi:type="dcterms:W3CDTF">2022-08-22T10:47:00Z</dcterms:modified>
</cp:coreProperties>
</file>